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4231119"/>
    <w:bookmarkEnd w:id="0"/>
    <w:p w14:paraId="1964B694" w14:textId="77777777" w:rsidR="0099154B" w:rsidRPr="00851AE1" w:rsidRDefault="00AE32EA" w:rsidP="006D5507">
      <w:pPr>
        <w:spacing w:after="0" w:line="240" w:lineRule="auto"/>
        <w:rPr>
          <w:rFonts w:cstheme="minorHAnsi"/>
          <w:sz w:val="72"/>
          <w:szCs w:val="72"/>
        </w:rPr>
      </w:pPr>
      <w:r w:rsidRPr="00851AE1">
        <w:rPr>
          <w:rFonts w:cstheme="minorHAnsi"/>
          <w:noProof/>
          <w:sz w:val="72"/>
          <w:szCs w:val="72"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3B535CC" wp14:editId="49DD999E">
                <wp:simplePos x="0" y="0"/>
                <wp:positionH relativeFrom="margin">
                  <wp:posOffset>-85726</wp:posOffset>
                </wp:positionH>
                <wp:positionV relativeFrom="paragraph">
                  <wp:posOffset>120015</wp:posOffset>
                </wp:positionV>
                <wp:extent cx="6810375" cy="18573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857375"/>
                          <a:chOff x="0" y="0"/>
                          <a:chExt cx="6558300" cy="1857375"/>
                        </a:xfrm>
                      </wpg:grpSpPr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676" y="44879"/>
                            <a:ext cx="3005455" cy="1207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75D2F" w14:textId="77777777" w:rsidR="0046137E" w:rsidRPr="00DA6462" w:rsidRDefault="0046137E" w:rsidP="006D550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660033"/>
                                  <w:sz w:val="44"/>
                                  <w:szCs w:val="44"/>
                                </w:rPr>
                              </w:pPr>
                              <w:r w:rsidRPr="00DA6462">
                                <w:rPr>
                                  <w:b/>
                                  <w:color w:val="660033"/>
                                  <w:sz w:val="44"/>
                                  <w:szCs w:val="44"/>
                                </w:rPr>
                                <w:t>Nepean</w:t>
                              </w:r>
                            </w:p>
                            <w:p w14:paraId="1FAEB1E3" w14:textId="77777777" w:rsidR="0046137E" w:rsidRPr="00DA6462" w:rsidRDefault="0046137E" w:rsidP="006D550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660033"/>
                                  <w:spacing w:val="-20"/>
                                  <w:sz w:val="44"/>
                                  <w:szCs w:val="44"/>
                                </w:rPr>
                              </w:pPr>
                              <w:r w:rsidRPr="00DA6462">
                                <w:rPr>
                                  <w:b/>
                                  <w:color w:val="660033"/>
                                  <w:spacing w:val="-20"/>
                                  <w:sz w:val="44"/>
                                  <w:szCs w:val="44"/>
                                </w:rPr>
                                <w:t>Creative &amp; Performing Arts</w:t>
                              </w:r>
                            </w:p>
                            <w:p w14:paraId="0BEB14D4" w14:textId="77777777" w:rsidR="0046137E" w:rsidRPr="00C37B10" w:rsidRDefault="0046137E" w:rsidP="006D5507">
                              <w:pPr>
                                <w:spacing w:after="0" w:line="240" w:lineRule="auto"/>
                                <w:jc w:val="center"/>
                                <w:rPr>
                                  <w:color w:val="660033"/>
                                  <w:sz w:val="44"/>
                                  <w:szCs w:val="44"/>
                                </w:rPr>
                              </w:pPr>
                              <w:r w:rsidRPr="00DA6462">
                                <w:rPr>
                                  <w:b/>
                                  <w:color w:val="660033"/>
                                  <w:sz w:val="44"/>
                                  <w:szCs w:val="44"/>
                                </w:rPr>
                                <w:t>High 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72209" y="0"/>
                            <a:ext cx="3686091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00BEA" w14:textId="77777777" w:rsidR="0046137E" w:rsidRPr="0073751A" w:rsidRDefault="0046137E" w:rsidP="0019552A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 xml:space="preserve">Mr M </w:t>
                              </w:r>
                              <w:proofErr w:type="spellStart"/>
                              <w:r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Foord</w:t>
                              </w:r>
                              <w:proofErr w:type="spellEnd"/>
                              <w:r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, Principal</w:t>
                              </w:r>
                            </w:p>
                            <w:p w14:paraId="4776074B" w14:textId="77777777" w:rsidR="0046137E" w:rsidRPr="0073751A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 w:rsidRPr="0073751A"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115-119 Great Western Highway</w:t>
                              </w:r>
                            </w:p>
                            <w:p w14:paraId="1602A8AF" w14:textId="77777777" w:rsidR="0046137E" w:rsidRPr="0073751A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 w:rsidRPr="0073751A"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Emu Plains, NSW, 2750</w:t>
                              </w:r>
                            </w:p>
                            <w:p w14:paraId="7F0DEC48" w14:textId="77777777" w:rsidR="0046137E" w:rsidRPr="0073751A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 w:rsidRPr="0073751A"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Locked Bag 6004, Emu Plains 2750</w:t>
                              </w:r>
                            </w:p>
                            <w:p w14:paraId="542E7486" w14:textId="77777777" w:rsidR="0046137E" w:rsidRPr="0073751A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 w:rsidRPr="0073751A"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Phone: (02) 4728 7200</w:t>
                              </w:r>
                            </w:p>
                            <w:p w14:paraId="153927F3" w14:textId="77777777" w:rsidR="0046137E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 w:rsidRPr="0073751A"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>Fax: (02) 4735 6141</w:t>
                              </w:r>
                            </w:p>
                            <w:p w14:paraId="4CBE6500" w14:textId="77777777" w:rsidR="0046137E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  <w:r w:rsidRPr="0073751A"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 xml:space="preserve">Email: </w:t>
                              </w:r>
                              <w:hyperlink r:id="rId10" w:history="1">
                                <w:r w:rsidRPr="00AA6E65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nepean-h.school@det.nsw.edu.au</w:t>
                                </w:r>
                              </w:hyperlink>
                            </w:p>
                            <w:p w14:paraId="3F359508" w14:textId="77777777" w:rsidR="0046137E" w:rsidRDefault="0046137E" w:rsidP="004950D5">
                              <w:pPr>
                                <w:spacing w:after="0"/>
                                <w:jc w:val="right"/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  <w:t xml:space="preserve">Website: </w:t>
                              </w:r>
                              <w:hyperlink r:id="rId11" w:history="1">
                                <w:r w:rsidRPr="00A51698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www.nepeancapahigh.nsw.edu.au</w:t>
                                </w:r>
                              </w:hyperlink>
                            </w:p>
                            <w:p w14:paraId="05A31A31" w14:textId="77777777" w:rsidR="0046137E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</w:p>
                            <w:p w14:paraId="5D308BD0" w14:textId="77777777" w:rsidR="0046137E" w:rsidRPr="0073751A" w:rsidRDefault="0046137E" w:rsidP="004950D5">
                              <w:pPr>
                                <w:spacing w:after="0"/>
                                <w:jc w:val="right"/>
                                <w:rPr>
                                  <w:color w:val="000066"/>
                                  <w:sz w:val="20"/>
                                  <w:szCs w:val="20"/>
                                </w:rPr>
                              </w:pPr>
                            </w:p>
                            <w:p w14:paraId="2A708561" w14:textId="77777777" w:rsidR="0046137E" w:rsidRDefault="004613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0" y="1654859"/>
                            <a:ext cx="645689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9" descr="C:\Users\nerskine\Desktop\logos\logo new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"/>
                          <a:stretch/>
                        </pic:blipFill>
                        <pic:spPr bwMode="auto">
                          <a:xfrm>
                            <a:off x="33658" y="112197"/>
                            <a:ext cx="976108" cy="90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nerskine\Desktop\logos\blue and white lo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90"/>
                          <a:stretch/>
                        </pic:blipFill>
                        <pic:spPr bwMode="auto">
                          <a:xfrm>
                            <a:off x="5609" y="1026597"/>
                            <a:ext cx="1037816" cy="32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535CC" id="Group 10" o:spid="_x0000_s1026" style="position:absolute;margin-left:-6.75pt;margin-top:9.45pt;width:536.25pt;height:146.25pt;z-index:251681792;mso-position-horizontal-relative:margin;mso-width-relative:margin;mso-height-relative:margin" coordsize="65583,1857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16436;top:448;width:30055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30A75D2F" w14:textId="77777777" w:rsidR="0046137E" w:rsidRPr="00DA6462" w:rsidRDefault="0046137E" w:rsidP="006D5507">
                        <w:pPr>
                          <w:spacing w:after="0" w:line="240" w:lineRule="auto"/>
                          <w:jc w:val="center"/>
                          <w:rPr>
                            <w:b/>
                            <w:color w:val="660033"/>
                            <w:sz w:val="44"/>
                            <w:szCs w:val="44"/>
                          </w:rPr>
                        </w:pPr>
                        <w:r w:rsidRPr="00DA6462">
                          <w:rPr>
                            <w:b/>
                            <w:color w:val="660033"/>
                            <w:sz w:val="44"/>
                            <w:szCs w:val="44"/>
                          </w:rPr>
                          <w:t>Nepean</w:t>
                        </w:r>
                      </w:p>
                      <w:p w14:paraId="1FAEB1E3" w14:textId="77777777" w:rsidR="0046137E" w:rsidRPr="00DA6462" w:rsidRDefault="0046137E" w:rsidP="006D5507">
                        <w:pPr>
                          <w:spacing w:after="0" w:line="240" w:lineRule="auto"/>
                          <w:jc w:val="center"/>
                          <w:rPr>
                            <w:b/>
                            <w:color w:val="660033"/>
                            <w:spacing w:val="-20"/>
                            <w:sz w:val="44"/>
                            <w:szCs w:val="44"/>
                          </w:rPr>
                        </w:pPr>
                        <w:r w:rsidRPr="00DA6462">
                          <w:rPr>
                            <w:b/>
                            <w:color w:val="660033"/>
                            <w:spacing w:val="-20"/>
                            <w:sz w:val="44"/>
                            <w:szCs w:val="44"/>
                          </w:rPr>
                          <w:t>Creative &amp; Performing Arts</w:t>
                        </w:r>
                      </w:p>
                      <w:p w14:paraId="0BEB14D4" w14:textId="77777777" w:rsidR="0046137E" w:rsidRPr="00C37B10" w:rsidRDefault="0046137E" w:rsidP="006D5507">
                        <w:pPr>
                          <w:spacing w:after="0" w:line="240" w:lineRule="auto"/>
                          <w:jc w:val="center"/>
                          <w:rPr>
                            <w:color w:val="660033"/>
                            <w:sz w:val="44"/>
                            <w:szCs w:val="44"/>
                          </w:rPr>
                        </w:pPr>
                        <w:r w:rsidRPr="00DA6462">
                          <w:rPr>
                            <w:b/>
                            <w:color w:val="660033"/>
                            <w:sz w:val="44"/>
                            <w:szCs w:val="44"/>
                          </w:rPr>
                          <w:t>High School</w:t>
                        </w:r>
                      </w:p>
                    </w:txbxContent>
                  </v:textbox>
                </v:shape>
                <v:shape id="_x0000_s1028" type="#_x0000_t202" style="position:absolute;left:28722;width:36861;height:1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B200BEA" w14:textId="77777777" w:rsidR="0046137E" w:rsidRPr="0073751A" w:rsidRDefault="0046137E" w:rsidP="0019552A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66"/>
                            <w:sz w:val="20"/>
                            <w:szCs w:val="20"/>
                          </w:rPr>
                          <w:t xml:space="preserve">Mr M </w:t>
                        </w:r>
                        <w:proofErr w:type="spellStart"/>
                        <w:r>
                          <w:rPr>
                            <w:color w:val="000066"/>
                            <w:sz w:val="20"/>
                            <w:szCs w:val="20"/>
                          </w:rPr>
                          <w:t>Foord</w:t>
                        </w:r>
                        <w:proofErr w:type="spellEnd"/>
                        <w:r>
                          <w:rPr>
                            <w:color w:val="000066"/>
                            <w:sz w:val="20"/>
                            <w:szCs w:val="20"/>
                          </w:rPr>
                          <w:t>, Principal</w:t>
                        </w:r>
                      </w:p>
                      <w:p w14:paraId="4776074B" w14:textId="77777777" w:rsidR="0046137E" w:rsidRPr="0073751A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 w:rsidRPr="0073751A">
                          <w:rPr>
                            <w:color w:val="000066"/>
                            <w:sz w:val="20"/>
                            <w:szCs w:val="20"/>
                          </w:rPr>
                          <w:t>115-119 Great Western Highway</w:t>
                        </w:r>
                      </w:p>
                      <w:p w14:paraId="1602A8AF" w14:textId="77777777" w:rsidR="0046137E" w:rsidRPr="0073751A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 w:rsidRPr="0073751A">
                          <w:rPr>
                            <w:color w:val="000066"/>
                            <w:sz w:val="20"/>
                            <w:szCs w:val="20"/>
                          </w:rPr>
                          <w:t>Emu Plains, NSW, 2750</w:t>
                        </w:r>
                      </w:p>
                      <w:p w14:paraId="7F0DEC48" w14:textId="77777777" w:rsidR="0046137E" w:rsidRPr="0073751A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 w:rsidRPr="0073751A">
                          <w:rPr>
                            <w:color w:val="000066"/>
                            <w:sz w:val="20"/>
                            <w:szCs w:val="20"/>
                          </w:rPr>
                          <w:t>Locked Bag 6004, Emu Plains 2750</w:t>
                        </w:r>
                      </w:p>
                      <w:p w14:paraId="542E7486" w14:textId="77777777" w:rsidR="0046137E" w:rsidRPr="0073751A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 w:rsidRPr="0073751A">
                          <w:rPr>
                            <w:color w:val="000066"/>
                            <w:sz w:val="20"/>
                            <w:szCs w:val="20"/>
                          </w:rPr>
                          <w:t>Phone: (02) 4728 7200</w:t>
                        </w:r>
                      </w:p>
                      <w:p w14:paraId="153927F3" w14:textId="77777777" w:rsidR="0046137E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 w:rsidRPr="0073751A">
                          <w:rPr>
                            <w:color w:val="000066"/>
                            <w:sz w:val="20"/>
                            <w:szCs w:val="20"/>
                          </w:rPr>
                          <w:t>Fax: (02) 4735 6141</w:t>
                        </w:r>
                      </w:p>
                      <w:p w14:paraId="4CBE6500" w14:textId="77777777" w:rsidR="0046137E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  <w:r w:rsidRPr="0073751A">
                          <w:rPr>
                            <w:color w:val="000066"/>
                            <w:sz w:val="20"/>
                            <w:szCs w:val="20"/>
                          </w:rPr>
                          <w:t xml:space="preserve">Email: </w:t>
                        </w:r>
                        <w:hyperlink r:id="rId14" w:history="1">
                          <w:r w:rsidRPr="00AA6E65">
                            <w:rPr>
                              <w:rStyle w:val="Hyperlink"/>
                              <w:sz w:val="20"/>
                              <w:szCs w:val="20"/>
                            </w:rPr>
                            <w:t>nepean-h.school@det.nsw.edu.au</w:t>
                          </w:r>
                        </w:hyperlink>
                      </w:p>
                      <w:p w14:paraId="3F359508" w14:textId="77777777" w:rsidR="0046137E" w:rsidRDefault="0046137E" w:rsidP="004950D5">
                        <w:pPr>
                          <w:spacing w:after="0"/>
                          <w:jc w:val="right"/>
                          <w:rPr>
                            <w:rStyle w:val="Hyperlink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66"/>
                            <w:sz w:val="20"/>
                            <w:szCs w:val="20"/>
                          </w:rPr>
                          <w:t xml:space="preserve">Website: </w:t>
                        </w:r>
                        <w:hyperlink r:id="rId15" w:history="1">
                          <w:r w:rsidRPr="00A51698">
                            <w:rPr>
                              <w:rStyle w:val="Hyperlink"/>
                              <w:sz w:val="20"/>
                              <w:szCs w:val="20"/>
                            </w:rPr>
                            <w:t>www.nepeancapahigh.nsw.edu.au</w:t>
                          </w:r>
                        </w:hyperlink>
                      </w:p>
                      <w:p w14:paraId="05A31A31" w14:textId="77777777" w:rsidR="0046137E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</w:p>
                      <w:p w14:paraId="5D308BD0" w14:textId="77777777" w:rsidR="0046137E" w:rsidRPr="0073751A" w:rsidRDefault="0046137E" w:rsidP="004950D5">
                        <w:pPr>
                          <w:spacing w:after="0"/>
                          <w:jc w:val="right"/>
                          <w:rPr>
                            <w:color w:val="000066"/>
                            <w:sz w:val="20"/>
                            <w:szCs w:val="20"/>
                          </w:rPr>
                        </w:pPr>
                      </w:p>
                      <w:p w14:paraId="2A708561" w14:textId="77777777" w:rsidR="0046137E" w:rsidRDefault="0046137E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9" type="#_x0000_t32" style="position:absolute;top:16548;width:645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" strokecolor="#603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336;top:1121;width:9761;height: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">
                  <v:imagedata r:id="rId16" o:title="logo new" croptop="846f"/>
                  <v:path arrowok="t"/>
                </v:shape>
                <v:shape id="Picture 1" o:spid="_x0000_s1031" type="#_x0000_t75" style="position:absolute;left:56;top:10265;width:1037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">
                  <v:imagedata r:id="rId17" o:title="blue and white logo" croptop="48425f"/>
                  <v:path arrowok="t"/>
                </v:shape>
                <w10:wrap anchorx="margin"/>
              </v:group>
            </w:pict>
          </mc:Fallback>
        </mc:AlternateContent>
      </w:r>
      <w:r w:rsidR="006D5507" w:rsidRPr="00851AE1">
        <w:rPr>
          <w:rFonts w:cstheme="minorHAnsi"/>
          <w:sz w:val="72"/>
          <w:szCs w:val="72"/>
        </w:rPr>
        <w:tab/>
      </w:r>
      <w:r w:rsidR="006D5507" w:rsidRPr="00851AE1">
        <w:rPr>
          <w:rFonts w:cstheme="minorHAnsi"/>
          <w:sz w:val="72"/>
          <w:szCs w:val="72"/>
        </w:rPr>
        <w:tab/>
      </w:r>
      <w:r w:rsidR="006D5507" w:rsidRPr="00851AE1">
        <w:rPr>
          <w:rFonts w:cstheme="minorHAnsi"/>
          <w:sz w:val="72"/>
          <w:szCs w:val="72"/>
        </w:rPr>
        <w:tab/>
      </w:r>
      <w:r w:rsidR="006D5507" w:rsidRPr="00851AE1">
        <w:rPr>
          <w:rFonts w:cstheme="minorHAnsi"/>
          <w:sz w:val="72"/>
          <w:szCs w:val="72"/>
        </w:rPr>
        <w:tab/>
      </w:r>
      <w:r w:rsidR="00AD390B" w:rsidRPr="00851AE1">
        <w:rPr>
          <w:rFonts w:cstheme="minorHAnsi"/>
          <w:sz w:val="72"/>
          <w:szCs w:val="72"/>
        </w:rPr>
        <w:t xml:space="preserve"> </w:t>
      </w:r>
    </w:p>
    <w:p w14:paraId="47BD14E5" w14:textId="77777777" w:rsidR="0099154B" w:rsidRPr="00851AE1" w:rsidRDefault="0099154B" w:rsidP="005678DC">
      <w:pPr>
        <w:spacing w:after="0" w:line="240" w:lineRule="auto"/>
        <w:rPr>
          <w:rFonts w:cstheme="minorHAnsi"/>
          <w:spacing w:val="200"/>
          <w:sz w:val="72"/>
          <w:szCs w:val="72"/>
        </w:rPr>
      </w:pPr>
      <w:r w:rsidRPr="00851AE1">
        <w:rPr>
          <w:rFonts w:cstheme="minorHAnsi"/>
          <w:spacing w:val="200"/>
          <w:sz w:val="72"/>
          <w:szCs w:val="72"/>
        </w:rPr>
        <w:tab/>
      </w:r>
      <w:r w:rsidRPr="00851AE1">
        <w:rPr>
          <w:rFonts w:cstheme="minorHAnsi"/>
          <w:spacing w:val="200"/>
          <w:sz w:val="72"/>
          <w:szCs w:val="72"/>
        </w:rPr>
        <w:tab/>
      </w:r>
      <w:r w:rsidRPr="00851AE1">
        <w:rPr>
          <w:rFonts w:cstheme="minorHAnsi"/>
          <w:spacing w:val="200"/>
          <w:sz w:val="72"/>
          <w:szCs w:val="72"/>
        </w:rPr>
        <w:tab/>
      </w:r>
      <w:r w:rsidRPr="00851AE1">
        <w:rPr>
          <w:rFonts w:cstheme="minorHAnsi"/>
          <w:spacing w:val="200"/>
          <w:sz w:val="72"/>
          <w:szCs w:val="72"/>
        </w:rPr>
        <w:tab/>
      </w:r>
    </w:p>
    <w:p w14:paraId="3BD779D2" w14:textId="77777777" w:rsidR="001A6C23" w:rsidRPr="00851AE1" w:rsidRDefault="0099154B" w:rsidP="001A6C23">
      <w:pPr>
        <w:rPr>
          <w:rFonts w:cstheme="minorHAnsi"/>
        </w:rPr>
      </w:pPr>
      <w:r w:rsidRPr="00851AE1">
        <w:rPr>
          <w:rFonts w:cstheme="minorHAnsi"/>
          <w:spacing w:val="200"/>
          <w:sz w:val="72"/>
          <w:szCs w:val="72"/>
        </w:rPr>
        <w:tab/>
      </w:r>
    </w:p>
    <w:p w14:paraId="546944F4" w14:textId="77777777" w:rsidR="005B51A4" w:rsidRPr="00851AE1" w:rsidRDefault="005B51A4" w:rsidP="00F735A0">
      <w:pPr>
        <w:spacing w:after="0" w:line="240" w:lineRule="auto"/>
        <w:ind w:left="426"/>
        <w:rPr>
          <w:rFonts w:cstheme="minorHAnsi"/>
        </w:rPr>
      </w:pPr>
    </w:p>
    <w:p w14:paraId="65873269" w14:textId="77777777" w:rsidR="0019552A" w:rsidRPr="00851AE1" w:rsidRDefault="0019552A" w:rsidP="00F735A0">
      <w:pPr>
        <w:spacing w:after="0" w:line="240" w:lineRule="auto"/>
        <w:ind w:left="426"/>
        <w:rPr>
          <w:rFonts w:cstheme="minorHAnsi"/>
        </w:rPr>
      </w:pPr>
    </w:p>
    <w:p w14:paraId="1B9FE377" w14:textId="77777777" w:rsidR="00AF36D8" w:rsidRPr="00851AE1" w:rsidRDefault="00AF36D8" w:rsidP="00AE32EA">
      <w:pPr>
        <w:spacing w:after="0" w:line="240" w:lineRule="auto"/>
        <w:ind w:left="426"/>
        <w:jc w:val="center"/>
        <w:rPr>
          <w:rFonts w:cstheme="minorHAnsi"/>
          <w:b/>
          <w:sz w:val="32"/>
        </w:rPr>
      </w:pPr>
    </w:p>
    <w:p w14:paraId="0EA5C3F5" w14:textId="5FE61F19" w:rsidR="00AE32EA" w:rsidRPr="005B1958" w:rsidRDefault="00AB10DF" w:rsidP="00AE32EA">
      <w:pPr>
        <w:spacing w:after="0" w:line="240" w:lineRule="auto"/>
        <w:ind w:left="426"/>
        <w:jc w:val="center"/>
        <w:rPr>
          <w:rFonts w:cstheme="minorHAnsi"/>
          <w:b/>
          <w:sz w:val="32"/>
        </w:rPr>
      </w:pPr>
      <w:r w:rsidRPr="005B1958">
        <w:rPr>
          <w:rFonts w:cstheme="minorHAnsi"/>
          <w:b/>
          <w:sz w:val="32"/>
        </w:rPr>
        <w:t>ASSESSMENT TASK COVER SHEET</w:t>
      </w:r>
    </w:p>
    <w:p w14:paraId="1A43FE3E" w14:textId="77777777" w:rsidR="00AF36D8" w:rsidRPr="005B1958" w:rsidRDefault="00AF36D8" w:rsidP="00AE32EA">
      <w:pPr>
        <w:spacing w:after="0" w:line="240" w:lineRule="auto"/>
        <w:ind w:left="426"/>
        <w:jc w:val="center"/>
        <w:rPr>
          <w:rFonts w:cstheme="minorHAnsi"/>
          <w:b/>
          <w:sz w:val="32"/>
        </w:rPr>
      </w:pPr>
    </w:p>
    <w:p w14:paraId="085B515E" w14:textId="77777777" w:rsidR="00AE32EA" w:rsidRPr="005B1958" w:rsidRDefault="00AE32EA" w:rsidP="00AE32EA">
      <w:pPr>
        <w:spacing w:after="0" w:line="240" w:lineRule="auto"/>
        <w:ind w:left="426"/>
        <w:rPr>
          <w:rFonts w:cstheme="minorHAnsi"/>
          <w:b/>
          <w:sz w:val="32"/>
        </w:rPr>
      </w:pPr>
      <w:r w:rsidRPr="005B1958">
        <w:rPr>
          <w:rFonts w:cstheme="minorHAnsi"/>
          <w:b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5B1950" wp14:editId="0F36B8EA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6657975" cy="1456661"/>
                <wp:effectExtent l="0" t="0" r="2857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456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B0BB5" w14:textId="0EEF5E37" w:rsidR="00607D44" w:rsidRPr="00607D44" w:rsidRDefault="00607D44" w:rsidP="0047595E">
                            <w:pPr>
                              <w:rPr>
                                <w:bCs/>
                                <w:sz w:val="28"/>
                              </w:rPr>
                            </w:pPr>
                            <w:r w:rsidRPr="00607D44">
                              <w:rPr>
                                <w:b/>
                                <w:sz w:val="28"/>
                              </w:rPr>
                              <w:t>Faculty: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8"/>
                              </w:rPr>
                              <w:t>Creative Arts</w:t>
                            </w:r>
                          </w:p>
                          <w:p w14:paraId="71C8E4B4" w14:textId="7AE88101" w:rsidR="0046137E" w:rsidRDefault="0046137E" w:rsidP="0047595E">
                            <w:pPr>
                              <w:rPr>
                                <w:bCs/>
                                <w:sz w:val="28"/>
                              </w:rPr>
                            </w:pPr>
                            <w:r w:rsidRPr="00607D44">
                              <w:rPr>
                                <w:b/>
                                <w:sz w:val="28"/>
                              </w:rPr>
                              <w:t>Course Name: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901E31">
                              <w:rPr>
                                <w:bCs/>
                                <w:sz w:val="28"/>
                              </w:rPr>
                              <w:t>Year 9</w:t>
                            </w:r>
                            <w:r w:rsidR="00E1299F">
                              <w:rPr>
                                <w:bCs/>
                                <w:sz w:val="28"/>
                              </w:rPr>
                              <w:t xml:space="preserve"> Advanced</w:t>
                            </w:r>
                            <w:r w:rsidR="00901E31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 w:rsidR="00B4074F" w:rsidRPr="00AD604B">
                              <w:rPr>
                                <w:bCs/>
                                <w:sz w:val="28"/>
                              </w:rPr>
                              <w:t>V</w:t>
                            </w:r>
                            <w:r w:rsidR="00607D44">
                              <w:rPr>
                                <w:bCs/>
                                <w:sz w:val="28"/>
                              </w:rPr>
                              <w:t xml:space="preserve">isual Arts </w:t>
                            </w:r>
                          </w:p>
                          <w:p w14:paraId="5C37CF9A" w14:textId="6F950E32" w:rsidR="00607D44" w:rsidRDefault="00607D44" w:rsidP="0047595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07D44">
                              <w:rPr>
                                <w:b/>
                                <w:sz w:val="28"/>
                              </w:rPr>
                              <w:t>Date Issued:</w:t>
                            </w:r>
                            <w:r>
                              <w:rPr>
                                <w:bCs/>
                                <w:sz w:val="28"/>
                              </w:rPr>
                              <w:t xml:space="preserve"> Term 1 Week </w:t>
                            </w:r>
                            <w:r w:rsidR="00C63599">
                              <w:rPr>
                                <w:bCs/>
                                <w:sz w:val="28"/>
                              </w:rPr>
                              <w:t>8</w:t>
                            </w:r>
                            <w:r>
                              <w:rPr>
                                <w:bCs/>
                                <w:sz w:val="28"/>
                              </w:rPr>
                              <w:t xml:space="preserve"> 2020</w:t>
                            </w:r>
                          </w:p>
                          <w:p w14:paraId="09B2FE80" w14:textId="7FCE0720" w:rsidR="0046137E" w:rsidRPr="00AD604B" w:rsidRDefault="0046137E" w:rsidP="0047595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7D44">
                              <w:rPr>
                                <w:b/>
                                <w:sz w:val="28"/>
                              </w:rPr>
                              <w:t>Due dat</w:t>
                            </w:r>
                            <w:r w:rsidR="00AD604B" w:rsidRPr="00607D44">
                              <w:rPr>
                                <w:b/>
                                <w:sz w:val="28"/>
                              </w:rPr>
                              <w:t>e:</w:t>
                            </w:r>
                            <w:r w:rsidR="00AD604B" w:rsidRPr="00AD604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07D44">
                              <w:rPr>
                                <w:bCs/>
                                <w:sz w:val="28"/>
                              </w:rPr>
                              <w:t xml:space="preserve">Term </w:t>
                            </w:r>
                            <w:r w:rsidR="00E1299F">
                              <w:rPr>
                                <w:bCs/>
                                <w:sz w:val="28"/>
                              </w:rPr>
                              <w:t>3</w:t>
                            </w:r>
                            <w:r w:rsidR="00607D44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 w:rsidR="009010E9" w:rsidRPr="009010E9">
                              <w:rPr>
                                <w:bCs/>
                                <w:sz w:val="28"/>
                              </w:rPr>
                              <w:t xml:space="preserve">Week </w:t>
                            </w:r>
                            <w:r w:rsidR="00E1299F">
                              <w:rPr>
                                <w:bCs/>
                                <w:sz w:val="28"/>
                              </w:rPr>
                              <w:t>1</w:t>
                            </w:r>
                            <w:r w:rsidR="009010E9" w:rsidRPr="009010E9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 w:rsidR="00AD604B" w:rsidRPr="00AD604B">
                              <w:rPr>
                                <w:bCs/>
                                <w:sz w:val="28"/>
                              </w:rPr>
                              <w:t>2020</w:t>
                            </w:r>
                          </w:p>
                          <w:p w14:paraId="32DA297A" w14:textId="77777777" w:rsidR="0046137E" w:rsidRPr="00AE32EA" w:rsidRDefault="0046137E" w:rsidP="0047595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AF59225" w14:textId="77777777" w:rsidR="0046137E" w:rsidRDefault="0046137E" w:rsidP="00B65370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9F46850" w14:textId="77777777" w:rsidR="0046137E" w:rsidRPr="00AE32EA" w:rsidRDefault="0046137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1950" id="Text Box 3" o:spid="_x0000_s1032" type="#_x0000_t202" style="position:absolute;left:0;text-align:left;margin-left:0;margin-top:4pt;width:524.25pt;height:114.7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" fillcolor="white [3201]" strokeweight=".5pt">
                <v:textbox>
                  <w:txbxContent>
                    <w:p w14:paraId="421B0BB5" w14:textId="0EEF5E37" w:rsidR="00607D44" w:rsidRPr="00607D44" w:rsidRDefault="00607D44" w:rsidP="0047595E">
                      <w:pPr>
                        <w:rPr>
                          <w:bCs/>
                          <w:sz w:val="28"/>
                        </w:rPr>
                      </w:pPr>
                      <w:r w:rsidRPr="00607D44">
                        <w:rPr>
                          <w:b/>
                          <w:sz w:val="28"/>
                        </w:rPr>
                        <w:t>Faculty: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Cs/>
                          <w:sz w:val="28"/>
                        </w:rPr>
                        <w:t>Creative Arts</w:t>
                      </w:r>
                    </w:p>
                    <w:p w14:paraId="71C8E4B4" w14:textId="7AE88101" w:rsidR="0046137E" w:rsidRDefault="0046137E" w:rsidP="0047595E">
                      <w:pPr>
                        <w:rPr>
                          <w:bCs/>
                          <w:sz w:val="28"/>
                        </w:rPr>
                      </w:pPr>
                      <w:r w:rsidRPr="00607D44">
                        <w:rPr>
                          <w:b/>
                          <w:sz w:val="28"/>
                        </w:rPr>
                        <w:t>Course Name: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901E31">
                        <w:rPr>
                          <w:bCs/>
                          <w:sz w:val="28"/>
                        </w:rPr>
                        <w:t>Year 9</w:t>
                      </w:r>
                      <w:r w:rsidR="00E1299F">
                        <w:rPr>
                          <w:bCs/>
                          <w:sz w:val="28"/>
                        </w:rPr>
                        <w:t xml:space="preserve"> Advanced</w:t>
                      </w:r>
                      <w:r w:rsidR="00901E31">
                        <w:rPr>
                          <w:bCs/>
                          <w:sz w:val="28"/>
                        </w:rPr>
                        <w:t xml:space="preserve"> </w:t>
                      </w:r>
                      <w:r w:rsidR="00B4074F" w:rsidRPr="00AD604B">
                        <w:rPr>
                          <w:bCs/>
                          <w:sz w:val="28"/>
                        </w:rPr>
                        <w:t>V</w:t>
                      </w:r>
                      <w:r w:rsidR="00607D44">
                        <w:rPr>
                          <w:bCs/>
                          <w:sz w:val="28"/>
                        </w:rPr>
                        <w:t xml:space="preserve">isual Arts </w:t>
                      </w:r>
                    </w:p>
                    <w:p w14:paraId="5C37CF9A" w14:textId="6F950E32" w:rsidR="00607D44" w:rsidRDefault="00607D44" w:rsidP="0047595E">
                      <w:pPr>
                        <w:rPr>
                          <w:b/>
                          <w:sz w:val="28"/>
                        </w:rPr>
                      </w:pPr>
                      <w:r w:rsidRPr="00607D44">
                        <w:rPr>
                          <w:b/>
                          <w:sz w:val="28"/>
                        </w:rPr>
                        <w:t>Date Issued:</w:t>
                      </w:r>
                      <w:r>
                        <w:rPr>
                          <w:bCs/>
                          <w:sz w:val="28"/>
                        </w:rPr>
                        <w:t xml:space="preserve"> Term 1 Week </w:t>
                      </w:r>
                      <w:r w:rsidR="00C63599">
                        <w:rPr>
                          <w:bCs/>
                          <w:sz w:val="28"/>
                        </w:rPr>
                        <w:t>8</w:t>
                      </w:r>
                      <w:r>
                        <w:rPr>
                          <w:bCs/>
                          <w:sz w:val="28"/>
                        </w:rPr>
                        <w:t xml:space="preserve"> 2020</w:t>
                      </w:r>
                    </w:p>
                    <w:p w14:paraId="09B2FE80" w14:textId="7FCE0720" w:rsidR="0046137E" w:rsidRPr="00AD604B" w:rsidRDefault="0046137E" w:rsidP="0047595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7D44">
                        <w:rPr>
                          <w:b/>
                          <w:sz w:val="28"/>
                        </w:rPr>
                        <w:t>Due dat</w:t>
                      </w:r>
                      <w:r w:rsidR="00AD604B" w:rsidRPr="00607D44">
                        <w:rPr>
                          <w:b/>
                          <w:sz w:val="28"/>
                        </w:rPr>
                        <w:t>e:</w:t>
                      </w:r>
                      <w:r w:rsidR="00AD604B" w:rsidRPr="00AD604B">
                        <w:rPr>
                          <w:b/>
                          <w:sz w:val="28"/>
                        </w:rPr>
                        <w:t xml:space="preserve"> </w:t>
                      </w:r>
                      <w:r w:rsidR="00607D44">
                        <w:rPr>
                          <w:bCs/>
                          <w:sz w:val="28"/>
                        </w:rPr>
                        <w:t xml:space="preserve">Term </w:t>
                      </w:r>
                      <w:r w:rsidR="00E1299F">
                        <w:rPr>
                          <w:bCs/>
                          <w:sz w:val="28"/>
                        </w:rPr>
                        <w:t>3</w:t>
                      </w:r>
                      <w:r w:rsidR="00607D44">
                        <w:rPr>
                          <w:bCs/>
                          <w:sz w:val="28"/>
                        </w:rPr>
                        <w:t xml:space="preserve"> </w:t>
                      </w:r>
                      <w:r w:rsidR="009010E9" w:rsidRPr="009010E9">
                        <w:rPr>
                          <w:bCs/>
                          <w:sz w:val="28"/>
                        </w:rPr>
                        <w:t xml:space="preserve">Week </w:t>
                      </w:r>
                      <w:r w:rsidR="00E1299F">
                        <w:rPr>
                          <w:bCs/>
                          <w:sz w:val="28"/>
                        </w:rPr>
                        <w:t>1</w:t>
                      </w:r>
                      <w:r w:rsidR="009010E9" w:rsidRPr="009010E9">
                        <w:rPr>
                          <w:bCs/>
                          <w:sz w:val="28"/>
                        </w:rPr>
                        <w:t xml:space="preserve"> </w:t>
                      </w:r>
                      <w:r w:rsidR="00AD604B" w:rsidRPr="00AD604B">
                        <w:rPr>
                          <w:bCs/>
                          <w:sz w:val="28"/>
                        </w:rPr>
                        <w:t>2020</w:t>
                      </w:r>
                    </w:p>
                    <w:p w14:paraId="32DA297A" w14:textId="77777777" w:rsidR="0046137E" w:rsidRPr="00AE32EA" w:rsidRDefault="0046137E" w:rsidP="0047595E">
                      <w:pPr>
                        <w:rPr>
                          <w:b/>
                          <w:sz w:val="28"/>
                        </w:rPr>
                      </w:pPr>
                    </w:p>
                    <w:p w14:paraId="1AF59225" w14:textId="77777777" w:rsidR="0046137E" w:rsidRDefault="0046137E" w:rsidP="00B65370">
                      <w:pPr>
                        <w:rPr>
                          <w:b/>
                          <w:sz w:val="28"/>
                        </w:rPr>
                      </w:pPr>
                    </w:p>
                    <w:p w14:paraId="59F46850" w14:textId="77777777" w:rsidR="0046137E" w:rsidRPr="00AE32EA" w:rsidRDefault="0046137E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D41F1" w14:textId="77777777" w:rsidR="00AE32EA" w:rsidRPr="005B1958" w:rsidRDefault="00AE32EA" w:rsidP="00AE32EA">
      <w:pPr>
        <w:rPr>
          <w:rFonts w:cstheme="minorHAnsi"/>
          <w:sz w:val="32"/>
        </w:rPr>
      </w:pPr>
    </w:p>
    <w:p w14:paraId="42B105FD" w14:textId="51B974F5" w:rsidR="00AE32EA" w:rsidRPr="005B1958" w:rsidRDefault="00AE32EA" w:rsidP="00AE32EA">
      <w:pPr>
        <w:rPr>
          <w:rFonts w:cstheme="minorHAnsi"/>
          <w:sz w:val="32"/>
        </w:rPr>
      </w:pPr>
    </w:p>
    <w:p w14:paraId="1C3F9B58" w14:textId="13778A21" w:rsidR="00465C4C" w:rsidRPr="005B1958" w:rsidRDefault="00465C4C" w:rsidP="00AE32EA">
      <w:pPr>
        <w:rPr>
          <w:rFonts w:cstheme="minorHAnsi"/>
          <w:sz w:val="24"/>
          <w:szCs w:val="24"/>
        </w:rPr>
      </w:pPr>
    </w:p>
    <w:p w14:paraId="4F37500A" w14:textId="00A95CC9" w:rsidR="00465C4C" w:rsidRPr="005B1958" w:rsidRDefault="00AF36D8" w:rsidP="00AE32EA">
      <w:pPr>
        <w:rPr>
          <w:rFonts w:cstheme="minorHAnsi"/>
          <w:sz w:val="24"/>
          <w:szCs w:val="24"/>
        </w:rPr>
      </w:pPr>
      <w:r w:rsidRPr="005B1958">
        <w:rPr>
          <w:rFonts w:cstheme="minorHAnsi"/>
          <w:b/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FA009" wp14:editId="42382AF0">
                <wp:simplePos x="0" y="0"/>
                <wp:positionH relativeFrom="margin">
                  <wp:posOffset>-1743</wp:posOffset>
                </wp:positionH>
                <wp:positionV relativeFrom="paragraph">
                  <wp:posOffset>294610</wp:posOffset>
                </wp:positionV>
                <wp:extent cx="6649656" cy="1428750"/>
                <wp:effectExtent l="0" t="0" r="1841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656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652E0" w14:textId="6240BA86" w:rsidR="00AF36D8" w:rsidRDefault="0046137E" w:rsidP="00B4074F">
                            <w:pPr>
                              <w:spacing w:before="120" w:after="120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F36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Assessment </w:t>
                            </w:r>
                            <w:r w:rsidRPr="00AF36D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Task </w:t>
                            </w:r>
                            <w:r w:rsidR="00AF36D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Number</w:t>
                            </w:r>
                            <w:r w:rsidR="00AD604B" w:rsidRPr="00AF36D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AD604B" w:rsidRPr="00F3168D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36D8" w:rsidRPr="00AF36D8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FCEBC3B" w14:textId="4A815998" w:rsidR="00A7058C" w:rsidRDefault="00AF36D8" w:rsidP="00B4074F">
                            <w:pPr>
                              <w:spacing w:before="120" w:after="120"/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F36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Assessment </w:t>
                            </w:r>
                            <w:r w:rsidRPr="00AF36D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Task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Title: </w:t>
                            </w:r>
                            <w:r w:rsidR="00E1299F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The Natural Environment Body of Work</w:t>
                            </w:r>
                          </w:p>
                          <w:p w14:paraId="0883D85C" w14:textId="2D9625D9" w:rsidR="00AF36D8" w:rsidRDefault="00AF36D8" w:rsidP="00B4074F">
                            <w:pPr>
                              <w:spacing w:before="120" w:after="120"/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F36D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Assessment Weighting: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299F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="009010E9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4DEE6A68" w14:textId="74EF54FB" w:rsidR="00AF36D8" w:rsidRPr="00F3168D" w:rsidRDefault="00AF36D8" w:rsidP="00B4074F">
                            <w:pPr>
                              <w:spacing w:before="120" w:after="120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F36D8"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Total marks allocated to this task: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10E9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E1299F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9010E9"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  <w:p w14:paraId="3B320A03" w14:textId="54403667" w:rsidR="00B4074F" w:rsidRPr="00435AFD" w:rsidRDefault="00435AFD" w:rsidP="00B4074F">
                            <w:pPr>
                              <w:spacing w:before="120" w:after="120"/>
                              <w:ind w:firstLine="720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435AFD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Design </w:t>
                            </w:r>
                            <w:r w:rsidR="00B4074F" w:rsidRPr="00435AFD">
                              <w:rPr>
                                <w:rFonts w:ascii="Arial" w:eastAsia="Calibri" w:hAnsi="Arial" w:cs="Arial"/>
                                <w:b/>
                              </w:rPr>
                              <w:t>a pair of shoes an</w:t>
                            </w:r>
                            <w:r w:rsidR="00A7058C" w:rsidRPr="00435AFD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d construct </w:t>
                            </w:r>
                            <w:r w:rsidRPr="00435AFD">
                              <w:rPr>
                                <w:rFonts w:ascii="Arial" w:eastAsia="Calibri" w:hAnsi="Arial" w:cs="Arial"/>
                                <w:b/>
                              </w:rPr>
                              <w:t>into a handmade sculpture</w:t>
                            </w:r>
                          </w:p>
                          <w:p w14:paraId="09B6FB98" w14:textId="77777777" w:rsidR="00B4074F" w:rsidRPr="00E162DD" w:rsidRDefault="00B4074F" w:rsidP="00B4074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162DD">
                              <w:rPr>
                                <w:rFonts w:ascii="Arial" w:hAnsi="Arial" w:cs="Arial"/>
                              </w:rPr>
                              <w:t>You will need to demonstrate research and development of your shoe design in your Visual Design Diary.</w:t>
                            </w:r>
                          </w:p>
                          <w:p w14:paraId="4BDEBC47" w14:textId="77777777" w:rsidR="00B4074F" w:rsidRPr="00E162DD" w:rsidRDefault="00B4074F" w:rsidP="00B4074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162DD">
                              <w:rPr>
                                <w:rFonts w:ascii="Arial" w:hAnsi="Arial" w:cs="Arial"/>
                              </w:rPr>
                              <w:t>You will be completing numerous class tasks in the development of your design work and these will be taken into account in your final mark.</w:t>
                            </w:r>
                          </w:p>
                          <w:p w14:paraId="36044B4E" w14:textId="549E89CD" w:rsidR="0046137E" w:rsidRDefault="0046137E" w:rsidP="0047595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DC9CBA5" w14:textId="20030455" w:rsidR="0046137E" w:rsidRDefault="0046137E" w:rsidP="0047595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B3D83">
                              <w:rPr>
                                <w:b/>
                                <w:sz w:val="28"/>
                                <w:u w:val="single"/>
                              </w:rPr>
                              <w:t>Assessment Weighting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301D79">
                              <w:rPr>
                                <w:b/>
                                <w:sz w:val="28"/>
                              </w:rPr>
                              <w:t xml:space="preserve">Part A </w:t>
                            </w:r>
                            <w:r w:rsidRPr="00584F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Term 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Week 2 </w:t>
                            </w:r>
                            <w:r w:rsidRPr="00F56E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b/>
                                <w:sz w:val="28"/>
                              </w:rPr>
                              <w:t>%</w:t>
                            </w:r>
                            <w:r w:rsidR="00301D79">
                              <w:rPr>
                                <w:b/>
                                <w:sz w:val="28"/>
                              </w:rPr>
                              <w:t xml:space="preserve"> Part B Term 1 week11 20%</w:t>
                            </w:r>
                          </w:p>
                          <w:p w14:paraId="5FACDF93" w14:textId="77777777" w:rsidR="0046137E" w:rsidRPr="00AE32EA" w:rsidRDefault="0046137E" w:rsidP="0047595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Total Marks Allocated to this task: /100</w:t>
                            </w:r>
                          </w:p>
                          <w:p w14:paraId="30DE6A9D" w14:textId="77777777" w:rsidR="0046137E" w:rsidRDefault="0046137E" w:rsidP="0047595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4298C83" w14:textId="096ED307" w:rsidR="0046137E" w:rsidRPr="00992982" w:rsidRDefault="0046137E" w:rsidP="00465C4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A009" id="Text Box 7" o:spid="_x0000_s1033" type="#_x0000_t202" style="position:absolute;margin-left:-.15pt;margin-top:23.2pt;width:523.6pt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nhTgIAAKk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" fillcolor="white [3201]" strokeweight=".5pt">
                <v:textbox>
                  <w:txbxContent>
                    <w:p w14:paraId="29C652E0" w14:textId="6240BA86" w:rsidR="00AF36D8" w:rsidRDefault="0046137E" w:rsidP="00B4074F">
                      <w:pPr>
                        <w:spacing w:before="120" w:after="120"/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</w:pPr>
                      <w:r w:rsidRPr="00AF36D8">
                        <w:rPr>
                          <w:b/>
                          <w:sz w:val="28"/>
                          <w:szCs w:val="28"/>
                        </w:rPr>
                        <w:t xml:space="preserve">Assessment </w:t>
                      </w:r>
                      <w:r w:rsidRPr="00AF36D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Task </w:t>
                      </w:r>
                      <w:r w:rsidR="00AF36D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Number</w:t>
                      </w:r>
                      <w:r w:rsidR="00AD604B" w:rsidRPr="00AF36D8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>:</w:t>
                      </w:r>
                      <w:r w:rsidR="00AD604B" w:rsidRPr="00F3168D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F36D8" w:rsidRPr="00AF36D8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1</w:t>
                      </w:r>
                    </w:p>
                    <w:p w14:paraId="4FCEBC3B" w14:textId="4A815998" w:rsidR="00A7058C" w:rsidRDefault="00AF36D8" w:rsidP="00B4074F">
                      <w:pPr>
                        <w:spacing w:before="120" w:after="120"/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</w:pPr>
                      <w:r w:rsidRPr="00AF36D8">
                        <w:rPr>
                          <w:b/>
                          <w:sz w:val="28"/>
                          <w:szCs w:val="28"/>
                        </w:rPr>
                        <w:t xml:space="preserve">Assessment </w:t>
                      </w:r>
                      <w:r w:rsidRPr="00AF36D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Task 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Title: </w:t>
                      </w:r>
                      <w:r w:rsidR="00E1299F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The Natural Environment Body of Work</w:t>
                      </w:r>
                    </w:p>
                    <w:p w14:paraId="0883D85C" w14:textId="2D9625D9" w:rsidR="00AF36D8" w:rsidRDefault="00AF36D8" w:rsidP="00B4074F">
                      <w:pPr>
                        <w:spacing w:before="120" w:after="120"/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</w:pPr>
                      <w:r w:rsidRPr="00AF36D8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>Assessment Weighting:</w:t>
                      </w:r>
                      <w:r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1299F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30</w:t>
                      </w:r>
                      <w:r w:rsidR="009010E9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%</w:t>
                      </w:r>
                    </w:p>
                    <w:p w14:paraId="4DEE6A68" w14:textId="74EF54FB" w:rsidR="00AF36D8" w:rsidRPr="00F3168D" w:rsidRDefault="00AF36D8" w:rsidP="00B4074F">
                      <w:pPr>
                        <w:spacing w:before="120" w:after="120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</w:rPr>
                      </w:pPr>
                      <w:r w:rsidRPr="00AF36D8"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  <w:t>Total marks allocated to this task:</w:t>
                      </w:r>
                      <w:r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010E9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1</w:t>
                      </w:r>
                      <w:r w:rsidR="00E1299F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2</w:t>
                      </w:r>
                      <w:r w:rsidR="009010E9"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eastAsia="Calibri" w:cstheme="minorHAnsi"/>
                          <w:bCs/>
                          <w:sz w:val="28"/>
                          <w:szCs w:val="28"/>
                        </w:rPr>
                        <w:t>marks</w:t>
                      </w:r>
                    </w:p>
                    <w:p w14:paraId="3B320A03" w14:textId="54403667" w:rsidR="00B4074F" w:rsidRPr="00435AFD" w:rsidRDefault="00435AFD" w:rsidP="00B4074F">
                      <w:pPr>
                        <w:spacing w:before="120" w:after="120"/>
                        <w:ind w:firstLine="720"/>
                        <w:rPr>
                          <w:rFonts w:ascii="Arial" w:eastAsia="Calibri" w:hAnsi="Arial" w:cs="Arial"/>
                          <w:b/>
                        </w:rPr>
                      </w:pPr>
                      <w:r w:rsidRPr="00435AFD">
                        <w:rPr>
                          <w:rFonts w:ascii="Arial" w:eastAsia="Calibri" w:hAnsi="Arial" w:cs="Arial"/>
                          <w:b/>
                        </w:rPr>
                        <w:t xml:space="preserve">Design </w:t>
                      </w:r>
                      <w:r w:rsidR="00B4074F" w:rsidRPr="00435AFD">
                        <w:rPr>
                          <w:rFonts w:ascii="Arial" w:eastAsia="Calibri" w:hAnsi="Arial" w:cs="Arial"/>
                          <w:b/>
                        </w:rPr>
                        <w:t>a pair of shoes an</w:t>
                      </w:r>
                      <w:r w:rsidR="00A7058C" w:rsidRPr="00435AFD">
                        <w:rPr>
                          <w:rFonts w:ascii="Arial" w:eastAsia="Calibri" w:hAnsi="Arial" w:cs="Arial"/>
                          <w:b/>
                        </w:rPr>
                        <w:t xml:space="preserve">d construct </w:t>
                      </w:r>
                      <w:r w:rsidRPr="00435AFD">
                        <w:rPr>
                          <w:rFonts w:ascii="Arial" w:eastAsia="Calibri" w:hAnsi="Arial" w:cs="Arial"/>
                          <w:b/>
                        </w:rPr>
                        <w:t>into a handmade sculpture</w:t>
                      </w:r>
                    </w:p>
                    <w:p w14:paraId="09B6FB98" w14:textId="77777777" w:rsidR="00B4074F" w:rsidRPr="00E162DD" w:rsidRDefault="00B4074F" w:rsidP="00B4074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E162DD">
                        <w:rPr>
                          <w:rFonts w:ascii="Arial" w:hAnsi="Arial" w:cs="Arial"/>
                        </w:rPr>
                        <w:t>You will need to demonstrate research and development of your shoe design in your Visual Design Diary.</w:t>
                      </w:r>
                    </w:p>
                    <w:p w14:paraId="4BDEBC47" w14:textId="77777777" w:rsidR="00B4074F" w:rsidRPr="00E162DD" w:rsidRDefault="00B4074F" w:rsidP="00B4074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E162DD">
                        <w:rPr>
                          <w:rFonts w:ascii="Arial" w:hAnsi="Arial" w:cs="Arial"/>
                        </w:rPr>
                        <w:t>You will be completing numerous class tasks in the development of your design work and these will be taken into account in your final mark.</w:t>
                      </w:r>
                    </w:p>
                    <w:p w14:paraId="36044B4E" w14:textId="549E89CD" w:rsidR="0046137E" w:rsidRDefault="0046137E" w:rsidP="0047595E">
                      <w:pPr>
                        <w:rPr>
                          <w:b/>
                          <w:sz w:val="28"/>
                        </w:rPr>
                      </w:pPr>
                    </w:p>
                    <w:p w14:paraId="5DC9CBA5" w14:textId="20030455" w:rsidR="0046137E" w:rsidRDefault="0046137E" w:rsidP="0047595E">
                      <w:pPr>
                        <w:rPr>
                          <w:b/>
                          <w:sz w:val="28"/>
                        </w:rPr>
                      </w:pPr>
                      <w:r w:rsidRPr="00EB3D83">
                        <w:rPr>
                          <w:b/>
                          <w:sz w:val="28"/>
                          <w:u w:val="single"/>
                        </w:rPr>
                        <w:t>Assessment Weighting</w:t>
                      </w:r>
                      <w:r>
                        <w:rPr>
                          <w:b/>
                          <w:sz w:val="28"/>
                        </w:rPr>
                        <w:t xml:space="preserve">: </w:t>
                      </w:r>
                      <w:r w:rsidR="00301D79">
                        <w:rPr>
                          <w:b/>
                          <w:sz w:val="28"/>
                        </w:rPr>
                        <w:t xml:space="preserve">Part A </w:t>
                      </w:r>
                      <w:r w:rsidRPr="00584F9E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Term 2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Week 2 </w:t>
                      </w:r>
                      <w:r w:rsidRPr="00F56E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b/>
                          <w:sz w:val="28"/>
                        </w:rPr>
                        <w:t>%</w:t>
                      </w:r>
                      <w:r w:rsidR="00301D79">
                        <w:rPr>
                          <w:b/>
                          <w:sz w:val="28"/>
                        </w:rPr>
                        <w:t xml:space="preserve"> Part B Term 1 week11 20%</w:t>
                      </w:r>
                    </w:p>
                    <w:p w14:paraId="5FACDF93" w14:textId="77777777" w:rsidR="0046137E" w:rsidRPr="00AE32EA" w:rsidRDefault="0046137E" w:rsidP="0047595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Total Marks Allocated to this task: /100</w:t>
                      </w:r>
                    </w:p>
                    <w:p w14:paraId="30DE6A9D" w14:textId="77777777" w:rsidR="0046137E" w:rsidRDefault="0046137E" w:rsidP="0047595E">
                      <w:pPr>
                        <w:rPr>
                          <w:b/>
                          <w:sz w:val="28"/>
                        </w:rPr>
                      </w:pPr>
                    </w:p>
                    <w:p w14:paraId="44298C83" w14:textId="096ED307" w:rsidR="0046137E" w:rsidRPr="00992982" w:rsidRDefault="0046137E" w:rsidP="00465C4C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67E01" w14:textId="12BEC5BB" w:rsidR="00465C4C" w:rsidRPr="005B1958" w:rsidRDefault="00465C4C" w:rsidP="00AE32EA">
      <w:pPr>
        <w:rPr>
          <w:rFonts w:cstheme="minorHAnsi"/>
          <w:sz w:val="24"/>
          <w:szCs w:val="24"/>
        </w:rPr>
      </w:pPr>
    </w:p>
    <w:p w14:paraId="4A35B117" w14:textId="1AD19F5C" w:rsidR="00A7058C" w:rsidRPr="005B1958" w:rsidRDefault="00A7058C" w:rsidP="005A16FE">
      <w:pPr>
        <w:rPr>
          <w:rFonts w:eastAsia="Times New Roman" w:cstheme="minorHAnsi"/>
          <w:b/>
          <w:u w:val="single"/>
          <w:lang w:eastAsia="en-AU"/>
        </w:rPr>
      </w:pPr>
    </w:p>
    <w:p w14:paraId="12A14903" w14:textId="599D3FE7" w:rsidR="00B83039" w:rsidRPr="005B1958" w:rsidRDefault="00B83039" w:rsidP="00B83039">
      <w:pPr>
        <w:spacing w:after="0"/>
        <w:rPr>
          <w:rFonts w:eastAsia="Times New Roman" w:cstheme="minorHAnsi"/>
          <w:b/>
          <w:u w:val="single"/>
          <w:lang w:eastAsia="en-AU"/>
        </w:rPr>
      </w:pPr>
    </w:p>
    <w:p w14:paraId="67810FDE" w14:textId="229CE7BD" w:rsidR="00B83039" w:rsidRPr="005B1958" w:rsidRDefault="00B83039" w:rsidP="00B83039">
      <w:pPr>
        <w:pStyle w:val="ListParagraph"/>
        <w:ind w:left="786"/>
        <w:jc w:val="both"/>
        <w:rPr>
          <w:rFonts w:cstheme="minorHAnsi"/>
          <w:sz w:val="20"/>
          <w:szCs w:val="20"/>
        </w:rPr>
      </w:pPr>
    </w:p>
    <w:p w14:paraId="5D4AA0C5" w14:textId="43CC343E" w:rsidR="00B83039" w:rsidRPr="005B1958" w:rsidRDefault="00357857" w:rsidP="00B83039">
      <w:pPr>
        <w:pStyle w:val="ListParagraph"/>
        <w:ind w:left="786"/>
        <w:jc w:val="both"/>
        <w:rPr>
          <w:rFonts w:cstheme="minorHAnsi"/>
          <w:sz w:val="20"/>
          <w:szCs w:val="20"/>
        </w:rPr>
      </w:pPr>
      <w:r w:rsidRPr="005B1958">
        <w:rPr>
          <w:rFonts w:cstheme="minorHAnsi"/>
          <w:sz w:val="20"/>
          <w:szCs w:val="20"/>
        </w:rPr>
        <w:t xml:space="preserve">          </w:t>
      </w:r>
    </w:p>
    <w:p w14:paraId="5EB49E79" w14:textId="0863828C" w:rsidR="00435AFD" w:rsidRPr="005B1958" w:rsidRDefault="00357857" w:rsidP="006C4518">
      <w:pPr>
        <w:pStyle w:val="ListParagraph"/>
        <w:ind w:left="786"/>
        <w:rPr>
          <w:rFonts w:eastAsiaTheme="minorEastAsia" w:cstheme="minorHAnsi"/>
          <w:kern w:val="24"/>
          <w:sz w:val="20"/>
          <w:szCs w:val="20"/>
          <w:lang w:eastAsia="en-AU"/>
        </w:rPr>
      </w:pPr>
      <w:r w:rsidRPr="005B1958">
        <w:rPr>
          <w:rFonts w:eastAsiaTheme="minorEastAsia" w:cstheme="minorHAnsi"/>
          <w:kern w:val="24"/>
          <w:sz w:val="20"/>
          <w:szCs w:val="20"/>
          <w:lang w:eastAsia="en-AU"/>
        </w:rPr>
        <w:t xml:space="preserve">   </w:t>
      </w:r>
      <w:r w:rsidR="00B83039" w:rsidRPr="005B1958">
        <w:rPr>
          <w:rFonts w:eastAsiaTheme="minorEastAsia" w:cstheme="minorHAnsi"/>
          <w:kern w:val="24"/>
          <w:sz w:val="20"/>
          <w:szCs w:val="20"/>
          <w:lang w:eastAsia="en-AU"/>
        </w:rPr>
        <w:t xml:space="preserve">              </w:t>
      </w:r>
      <w:r w:rsidR="00B83039" w:rsidRPr="005B1958">
        <w:rPr>
          <w:rFonts w:eastAsia="Times New Roman" w:cstheme="minorHAnsi"/>
          <w:b/>
          <w:i/>
          <w:sz w:val="20"/>
          <w:szCs w:val="20"/>
          <w:lang w:eastAsia="en-AU"/>
        </w:rPr>
        <w:t xml:space="preserve">           </w:t>
      </w:r>
      <w:r w:rsidR="00B83039" w:rsidRPr="005B1958">
        <w:rPr>
          <w:rFonts w:eastAsia="Times New Roman" w:cstheme="minorHAnsi"/>
          <w:b/>
          <w:i/>
          <w:sz w:val="20"/>
          <w:szCs w:val="20"/>
          <w:u w:val="single"/>
          <w:lang w:eastAsia="en-AU"/>
        </w:rPr>
        <w:t xml:space="preserve">         </w:t>
      </w:r>
      <w:r w:rsidR="00C57C4C" w:rsidRPr="005B1958">
        <w:rPr>
          <w:rFonts w:eastAsia="Times New Roman" w:cstheme="minorHAnsi"/>
          <w:b/>
          <w:i/>
          <w:sz w:val="20"/>
          <w:szCs w:val="20"/>
          <w:u w:val="single"/>
          <w:lang w:eastAsia="en-AU"/>
        </w:rPr>
        <w:t xml:space="preserve">   </w:t>
      </w:r>
    </w:p>
    <w:p w14:paraId="45BE5452" w14:textId="3CE509B3" w:rsidR="00611C4B" w:rsidRPr="005B1958" w:rsidRDefault="00611C4B" w:rsidP="00611C4B">
      <w:pPr>
        <w:spacing w:after="0" w:line="240" w:lineRule="auto"/>
        <w:rPr>
          <w:rFonts w:cstheme="minorHAnsi"/>
          <w:b/>
          <w:noProof/>
          <w:color w:val="0A0A0A"/>
          <w:sz w:val="30"/>
          <w:szCs w:val="30"/>
          <w:u w:val="single"/>
          <w:lang w:eastAsia="en-AU"/>
        </w:rPr>
      </w:pPr>
    </w:p>
    <w:p w14:paraId="772ECAA2" w14:textId="77777777" w:rsidR="00851AE1" w:rsidRPr="005B1958" w:rsidRDefault="00851AE1" w:rsidP="00851AE1">
      <w:pPr>
        <w:spacing w:before="120" w:after="120"/>
        <w:rPr>
          <w:rFonts w:eastAsia="Calibri" w:cstheme="minorHAnsi"/>
          <w:bCs/>
          <w:sz w:val="28"/>
          <w:szCs w:val="28"/>
        </w:rPr>
      </w:pPr>
      <w:r w:rsidRPr="005B1958">
        <w:rPr>
          <w:rFonts w:eastAsia="Calibri" w:cstheme="minorHAnsi"/>
          <w:b/>
          <w:sz w:val="28"/>
          <w:szCs w:val="28"/>
        </w:rPr>
        <w:t>Outcomes Assessed:</w:t>
      </w:r>
    </w:p>
    <w:p w14:paraId="2383B20F" w14:textId="6D7B448F" w:rsidR="009C5698" w:rsidRPr="005B1958" w:rsidRDefault="009C5698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 xml:space="preserve">5.1 </w:t>
      </w:r>
      <w:r w:rsidR="00465205">
        <w:rPr>
          <w:rFonts w:cstheme="minorHAnsi"/>
          <w:bCs/>
          <w:noProof/>
          <w:color w:val="0A0A0A"/>
          <w:sz w:val="28"/>
          <w:szCs w:val="28"/>
          <w:lang w:eastAsia="en-AU"/>
        </w:rPr>
        <w:t>D</w:t>
      </w: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>evelops range and autonomy in selecting and applying visual arts conventions and procedures to make artworks</w:t>
      </w:r>
    </w:p>
    <w:p w14:paraId="1412CDFC" w14:textId="43052506" w:rsidR="009C5698" w:rsidRPr="005B1958" w:rsidRDefault="009C5698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 xml:space="preserve">5.2 </w:t>
      </w:r>
      <w:r w:rsidR="00465205">
        <w:rPr>
          <w:rFonts w:cstheme="minorHAnsi"/>
          <w:bCs/>
          <w:noProof/>
          <w:color w:val="0A0A0A"/>
          <w:sz w:val="28"/>
          <w:szCs w:val="28"/>
          <w:lang w:eastAsia="en-AU"/>
        </w:rPr>
        <w:t>M</w:t>
      </w: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>akes artworks informed by their understanding of the function of and relationships between artist – artwork – world – audience</w:t>
      </w:r>
    </w:p>
    <w:p w14:paraId="14566341" w14:textId="7E019457" w:rsidR="009C5698" w:rsidRPr="005B1958" w:rsidRDefault="009C5698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 xml:space="preserve">5.3 </w:t>
      </w:r>
      <w:r w:rsidR="00465205">
        <w:rPr>
          <w:rFonts w:cstheme="minorHAnsi"/>
          <w:bCs/>
          <w:noProof/>
          <w:color w:val="0A0A0A"/>
          <w:sz w:val="28"/>
          <w:szCs w:val="28"/>
          <w:lang w:eastAsia="en-AU"/>
        </w:rPr>
        <w:t>M</w:t>
      </w: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>akes artworks informed by an understanding of how the frames affect meaning</w:t>
      </w:r>
    </w:p>
    <w:p w14:paraId="66494519" w14:textId="574A266E" w:rsidR="009C5698" w:rsidRPr="005B1958" w:rsidRDefault="009C5698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 xml:space="preserve">5.4 </w:t>
      </w:r>
      <w:r w:rsidR="00465205">
        <w:rPr>
          <w:rFonts w:cstheme="minorHAnsi"/>
          <w:bCs/>
          <w:noProof/>
          <w:color w:val="0A0A0A"/>
          <w:sz w:val="28"/>
          <w:szCs w:val="28"/>
          <w:lang w:eastAsia="en-AU"/>
        </w:rPr>
        <w:t>I</w:t>
      </w: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>nvestigates the world as a source of ideas, concepts and subject matter in the visual arts</w:t>
      </w:r>
    </w:p>
    <w:p w14:paraId="52F7275F" w14:textId="718ED771" w:rsidR="00851AE1" w:rsidRDefault="009C5698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 xml:space="preserve">5.5 </w:t>
      </w:r>
      <w:r w:rsidR="00465205">
        <w:rPr>
          <w:rFonts w:cstheme="minorHAnsi"/>
          <w:bCs/>
          <w:noProof/>
          <w:color w:val="0A0A0A"/>
          <w:sz w:val="28"/>
          <w:szCs w:val="28"/>
          <w:lang w:eastAsia="en-AU"/>
        </w:rPr>
        <w:t>M</w:t>
      </w:r>
      <w:r w:rsidRPr="005B1958">
        <w:rPr>
          <w:rFonts w:cstheme="minorHAnsi"/>
          <w:bCs/>
          <w:noProof/>
          <w:color w:val="0A0A0A"/>
          <w:sz w:val="28"/>
          <w:szCs w:val="28"/>
          <w:lang w:eastAsia="en-AU"/>
        </w:rPr>
        <w:t>akes informed choices to develop and extend concepts and different meanings in their artworks</w:t>
      </w:r>
    </w:p>
    <w:p w14:paraId="2D5A2054" w14:textId="449246CB" w:rsidR="00465205" w:rsidRPr="005B1958" w:rsidRDefault="00465205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  <w:r>
        <w:rPr>
          <w:rFonts w:cstheme="minorHAnsi"/>
          <w:bCs/>
          <w:noProof/>
          <w:color w:val="0A0A0A"/>
          <w:sz w:val="28"/>
          <w:szCs w:val="28"/>
          <w:lang w:eastAsia="en-AU"/>
        </w:rPr>
        <w:t>5.6 D</w:t>
      </w:r>
      <w:r w:rsidRPr="00465205">
        <w:rPr>
          <w:rFonts w:cstheme="minorHAnsi"/>
          <w:bCs/>
          <w:noProof/>
          <w:color w:val="0A0A0A"/>
          <w:sz w:val="28"/>
          <w:szCs w:val="28"/>
          <w:lang w:eastAsia="en-AU"/>
        </w:rPr>
        <w:t>emonstrates developing technical accomplishment and refinement in making artworks</w:t>
      </w:r>
    </w:p>
    <w:p w14:paraId="147B0205" w14:textId="4E093DED" w:rsidR="009C5698" w:rsidRPr="005B1958" w:rsidRDefault="009C5698" w:rsidP="009C5698">
      <w:pPr>
        <w:spacing w:after="0" w:line="240" w:lineRule="auto"/>
        <w:rPr>
          <w:rFonts w:cstheme="minorHAnsi"/>
          <w:bCs/>
          <w:noProof/>
          <w:color w:val="0A0A0A"/>
          <w:sz w:val="28"/>
          <w:szCs w:val="28"/>
          <w:lang w:eastAsia="en-AU"/>
        </w:rPr>
      </w:pPr>
    </w:p>
    <w:p w14:paraId="53998B35" w14:textId="3AB2B1DD" w:rsidR="009C5698" w:rsidRDefault="009C5698" w:rsidP="009C5698">
      <w:pPr>
        <w:spacing w:after="0" w:line="240" w:lineRule="auto"/>
        <w:rPr>
          <w:rFonts w:cstheme="minorHAnsi"/>
          <w:b/>
          <w:noProof/>
          <w:color w:val="0A0A0A"/>
          <w:sz w:val="30"/>
          <w:szCs w:val="30"/>
          <w:u w:val="single"/>
          <w:lang w:eastAsia="en-AU"/>
        </w:rPr>
      </w:pPr>
    </w:p>
    <w:p w14:paraId="745E3623" w14:textId="5D4FC829" w:rsidR="00465205" w:rsidRDefault="00465205" w:rsidP="009C5698">
      <w:pPr>
        <w:spacing w:after="0" w:line="240" w:lineRule="auto"/>
        <w:rPr>
          <w:rFonts w:cstheme="minorHAnsi"/>
          <w:b/>
          <w:noProof/>
          <w:color w:val="0A0A0A"/>
          <w:sz w:val="30"/>
          <w:szCs w:val="30"/>
          <w:u w:val="single"/>
          <w:lang w:eastAsia="en-AU"/>
        </w:rPr>
      </w:pPr>
    </w:p>
    <w:p w14:paraId="58BEB904" w14:textId="77777777" w:rsidR="00465205" w:rsidRPr="005B1958" w:rsidRDefault="00465205" w:rsidP="009C5698">
      <w:pPr>
        <w:spacing w:after="0" w:line="240" w:lineRule="auto"/>
        <w:rPr>
          <w:rFonts w:cstheme="minorHAnsi"/>
          <w:b/>
          <w:noProof/>
          <w:color w:val="0A0A0A"/>
          <w:sz w:val="30"/>
          <w:szCs w:val="30"/>
          <w:u w:val="single"/>
          <w:lang w:eastAsia="en-AU"/>
        </w:rPr>
      </w:pPr>
    </w:p>
    <w:p w14:paraId="3CBC4314" w14:textId="77777777" w:rsidR="009C5698" w:rsidRPr="005B1958" w:rsidRDefault="009C5698" w:rsidP="00AF36D8">
      <w:pPr>
        <w:spacing w:before="120" w:after="120"/>
        <w:rPr>
          <w:rFonts w:eastAsia="Calibri" w:cstheme="minorHAnsi"/>
          <w:b/>
          <w:sz w:val="28"/>
          <w:szCs w:val="28"/>
        </w:rPr>
      </w:pPr>
    </w:p>
    <w:p w14:paraId="3021ECBD" w14:textId="6E1C1EC0" w:rsidR="00AF36D8" w:rsidRPr="00AA6D18" w:rsidRDefault="00AF36D8" w:rsidP="00AF36D8">
      <w:pPr>
        <w:spacing w:before="120" w:after="120"/>
        <w:rPr>
          <w:rFonts w:eastAsia="Calibri" w:cstheme="minorHAnsi"/>
          <w:bCs/>
          <w:sz w:val="28"/>
          <w:szCs w:val="28"/>
        </w:rPr>
      </w:pPr>
      <w:r w:rsidRPr="00AA6D18">
        <w:rPr>
          <w:rFonts w:eastAsia="Calibri" w:cstheme="minorHAnsi"/>
          <w:b/>
          <w:sz w:val="28"/>
          <w:szCs w:val="28"/>
        </w:rPr>
        <w:t>T</w:t>
      </w:r>
      <w:r w:rsidR="00851AE1" w:rsidRPr="00AA6D18">
        <w:rPr>
          <w:rFonts w:eastAsia="Calibri" w:cstheme="minorHAnsi"/>
          <w:b/>
          <w:sz w:val="28"/>
          <w:szCs w:val="28"/>
        </w:rPr>
        <w:t>ask Description</w:t>
      </w:r>
      <w:r w:rsidRPr="00AA6D18">
        <w:rPr>
          <w:rFonts w:eastAsia="Calibri" w:cstheme="minorHAnsi"/>
          <w:b/>
          <w:sz w:val="28"/>
          <w:szCs w:val="28"/>
        </w:rPr>
        <w:t>:</w:t>
      </w:r>
      <w:r w:rsidRPr="00AA6D18">
        <w:rPr>
          <w:rFonts w:eastAsia="Calibri" w:cstheme="minorHAnsi"/>
          <w:bCs/>
          <w:sz w:val="28"/>
          <w:szCs w:val="28"/>
        </w:rPr>
        <w:t xml:space="preserve"> </w:t>
      </w:r>
    </w:p>
    <w:p w14:paraId="0043DC77" w14:textId="7E3E19D4" w:rsidR="009C5698" w:rsidRPr="00AA6D18" w:rsidRDefault="00851AE1" w:rsidP="00851AE1">
      <w:pPr>
        <w:spacing w:before="120" w:after="120"/>
        <w:rPr>
          <w:rFonts w:eastAsia="Calibri" w:cstheme="minorHAnsi"/>
          <w:bCs/>
          <w:sz w:val="28"/>
          <w:szCs w:val="28"/>
        </w:rPr>
      </w:pPr>
      <w:r w:rsidRPr="00AA6D18">
        <w:rPr>
          <w:rFonts w:eastAsia="Calibri" w:cstheme="minorHAnsi"/>
          <w:bCs/>
          <w:sz w:val="28"/>
          <w:szCs w:val="28"/>
        </w:rPr>
        <w:t>You are required to</w:t>
      </w:r>
      <w:r w:rsidR="00794558">
        <w:rPr>
          <w:rFonts w:eastAsia="Calibri" w:cstheme="minorHAnsi"/>
          <w:bCs/>
          <w:sz w:val="28"/>
          <w:szCs w:val="28"/>
        </w:rPr>
        <w:t xml:space="preserve"> complete and submit a Body of Work on the Natural Environment. This must include the 6 artworks listed below:</w:t>
      </w:r>
      <w:r w:rsidRPr="00AA6D18">
        <w:rPr>
          <w:rFonts w:eastAsia="Calibri" w:cstheme="minorHAnsi"/>
          <w:bCs/>
          <w:sz w:val="28"/>
          <w:szCs w:val="28"/>
        </w:rPr>
        <w:t xml:space="preserve"> </w:t>
      </w:r>
    </w:p>
    <w:p w14:paraId="2700FA38" w14:textId="61807341" w:rsidR="005B1958" w:rsidRPr="00AA6D18" w:rsidRDefault="009010E9" w:rsidP="00851AE1">
      <w:pPr>
        <w:spacing w:before="120" w:after="120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 xml:space="preserve">There is a total of </w:t>
      </w:r>
      <w:r w:rsidR="00794558">
        <w:rPr>
          <w:rFonts w:eastAsia="Calibri" w:cstheme="minorHAnsi"/>
          <w:bCs/>
          <w:sz w:val="28"/>
          <w:szCs w:val="28"/>
        </w:rPr>
        <w:t>6 Artworks for submission</w:t>
      </w:r>
      <w:r w:rsidR="005B1958" w:rsidRPr="00AA6D18">
        <w:rPr>
          <w:rFonts w:eastAsia="Calibri" w:cstheme="minorHAnsi"/>
          <w:b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810"/>
        <w:gridCol w:w="3395"/>
      </w:tblGrid>
      <w:tr w:rsidR="005B1958" w:rsidRPr="005B1958" w14:paraId="5AA4E92C" w14:textId="77777777" w:rsidTr="00B57625">
        <w:tc>
          <w:tcPr>
            <w:tcW w:w="1980" w:type="dxa"/>
            <w:shd w:val="clear" w:color="auto" w:fill="B8CCE4" w:themeFill="accent1" w:themeFillTint="66"/>
          </w:tcPr>
          <w:p w14:paraId="2820D7BF" w14:textId="7A8EF1BC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Artwork </w:t>
            </w:r>
            <w:r w:rsidR="005B1958" w:rsidRPr="00AA6D18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Number</w:t>
            </w:r>
          </w:p>
        </w:tc>
        <w:tc>
          <w:tcPr>
            <w:tcW w:w="4810" w:type="dxa"/>
            <w:shd w:val="clear" w:color="auto" w:fill="B8CCE4" w:themeFill="accent1" w:themeFillTint="66"/>
          </w:tcPr>
          <w:p w14:paraId="0F018A1D" w14:textId="014630B0" w:rsidR="005B1958" w:rsidRPr="00AA6D18" w:rsidRDefault="005B1958" w:rsidP="00851AE1">
            <w:pPr>
              <w:spacing w:before="120" w:after="120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AA6D18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T</w:t>
            </w:r>
            <w:r w:rsidR="00794558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itle</w:t>
            </w:r>
          </w:p>
        </w:tc>
        <w:tc>
          <w:tcPr>
            <w:tcW w:w="3395" w:type="dxa"/>
            <w:shd w:val="clear" w:color="auto" w:fill="B8CCE4" w:themeFill="accent1" w:themeFillTint="66"/>
          </w:tcPr>
          <w:p w14:paraId="491C3833" w14:textId="232DE4AC" w:rsidR="005B1958" w:rsidRPr="00AA6D18" w:rsidRDefault="005B1958" w:rsidP="00851AE1">
            <w:pPr>
              <w:spacing w:before="120" w:after="120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AA6D18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Mark Allocation</w:t>
            </w:r>
          </w:p>
        </w:tc>
      </w:tr>
      <w:tr w:rsidR="005B1958" w:rsidRPr="005B1958" w14:paraId="3D9A4D0F" w14:textId="77777777" w:rsidTr="00B57625">
        <w:tc>
          <w:tcPr>
            <w:tcW w:w="1980" w:type="dxa"/>
          </w:tcPr>
          <w:p w14:paraId="0392255D" w14:textId="4E446CFA" w:rsidR="005B1958" w:rsidRPr="00794558" w:rsidRDefault="00794558" w:rsidP="00794558">
            <w:pPr>
              <w:spacing w:before="120" w:after="120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810" w:type="dxa"/>
          </w:tcPr>
          <w:p w14:paraId="18B0153D" w14:textId="624A2B36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Mixed Media</w:t>
            </w:r>
            <w:r w:rsidR="001D6FF9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 xml:space="preserve"> Drawing</w:t>
            </w:r>
          </w:p>
        </w:tc>
        <w:tc>
          <w:tcPr>
            <w:tcW w:w="3395" w:type="dxa"/>
          </w:tcPr>
          <w:p w14:paraId="362B7E55" w14:textId="39E151B6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20</w:t>
            </w:r>
          </w:p>
        </w:tc>
      </w:tr>
      <w:tr w:rsidR="005B1958" w:rsidRPr="005B1958" w14:paraId="505834CC" w14:textId="77777777" w:rsidTr="00B57625">
        <w:tc>
          <w:tcPr>
            <w:tcW w:w="1980" w:type="dxa"/>
          </w:tcPr>
          <w:p w14:paraId="638B0B8B" w14:textId="1080491F" w:rsidR="005B1958" w:rsidRPr="00794558" w:rsidRDefault="00794558" w:rsidP="00794558">
            <w:pPr>
              <w:spacing w:before="120" w:after="120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4810" w:type="dxa"/>
          </w:tcPr>
          <w:p w14:paraId="6846BE31" w14:textId="5C27FF86" w:rsidR="005B1958" w:rsidRPr="00AA6D18" w:rsidRDefault="00E1299F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Collagraph</w:t>
            </w:r>
          </w:p>
        </w:tc>
        <w:tc>
          <w:tcPr>
            <w:tcW w:w="3395" w:type="dxa"/>
          </w:tcPr>
          <w:p w14:paraId="7CFB50D0" w14:textId="26B868D1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20</w:t>
            </w:r>
          </w:p>
        </w:tc>
      </w:tr>
      <w:tr w:rsidR="005B1958" w:rsidRPr="005B1958" w14:paraId="111358E1" w14:textId="77777777" w:rsidTr="00B57625">
        <w:tc>
          <w:tcPr>
            <w:tcW w:w="1980" w:type="dxa"/>
          </w:tcPr>
          <w:p w14:paraId="62EE4C0D" w14:textId="481B7173" w:rsidR="005B1958" w:rsidRPr="00AA6D18" w:rsidRDefault="005B19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AA6D18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4810" w:type="dxa"/>
          </w:tcPr>
          <w:p w14:paraId="6AE875AC" w14:textId="2D8B82D7" w:rsidR="005B1958" w:rsidRPr="00AA6D18" w:rsidRDefault="003E4087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Cyanotype Pr</w:t>
            </w:r>
            <w:r w:rsidR="00264ED6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int</w:t>
            </w:r>
          </w:p>
        </w:tc>
        <w:tc>
          <w:tcPr>
            <w:tcW w:w="3395" w:type="dxa"/>
          </w:tcPr>
          <w:p w14:paraId="72F73759" w14:textId="28DC5DE6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20</w:t>
            </w:r>
          </w:p>
        </w:tc>
      </w:tr>
      <w:tr w:rsidR="005B1958" w:rsidRPr="005B1958" w14:paraId="3166C0E9" w14:textId="77777777" w:rsidTr="00B57625">
        <w:tc>
          <w:tcPr>
            <w:tcW w:w="1980" w:type="dxa"/>
          </w:tcPr>
          <w:p w14:paraId="2E4579D8" w14:textId="07FCC1BC" w:rsidR="005B1958" w:rsidRPr="00AA6D18" w:rsidRDefault="005B19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AA6D18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4810" w:type="dxa"/>
          </w:tcPr>
          <w:p w14:paraId="3A601F99" w14:textId="48C7609D" w:rsidR="005B1958" w:rsidRPr="00AA6D18" w:rsidRDefault="00264ED6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 xml:space="preserve">Paper Landscape </w:t>
            </w:r>
          </w:p>
        </w:tc>
        <w:tc>
          <w:tcPr>
            <w:tcW w:w="3395" w:type="dxa"/>
          </w:tcPr>
          <w:p w14:paraId="14A8F90A" w14:textId="278802D1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20</w:t>
            </w:r>
          </w:p>
        </w:tc>
      </w:tr>
      <w:tr w:rsidR="005B1958" w:rsidRPr="005B1958" w14:paraId="79EEF45A" w14:textId="77777777" w:rsidTr="00B57625">
        <w:tc>
          <w:tcPr>
            <w:tcW w:w="1980" w:type="dxa"/>
          </w:tcPr>
          <w:p w14:paraId="781D88D3" w14:textId="10FA3B87" w:rsidR="005B1958" w:rsidRPr="00AA6D18" w:rsidRDefault="00264ED6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4810" w:type="dxa"/>
          </w:tcPr>
          <w:p w14:paraId="20171000" w14:textId="2CC03D25" w:rsidR="005B1958" w:rsidRPr="00AA6D18" w:rsidRDefault="00B931B0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Ceramic Sculpture</w:t>
            </w:r>
          </w:p>
        </w:tc>
        <w:tc>
          <w:tcPr>
            <w:tcW w:w="3395" w:type="dxa"/>
          </w:tcPr>
          <w:p w14:paraId="2FCD8187" w14:textId="61CA112A" w:rsidR="005B1958" w:rsidRPr="00AA6D18" w:rsidRDefault="007945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20</w:t>
            </w:r>
          </w:p>
        </w:tc>
      </w:tr>
      <w:tr w:rsidR="005B1958" w:rsidRPr="005B1958" w14:paraId="28588E10" w14:textId="77777777" w:rsidTr="00A40E37">
        <w:tc>
          <w:tcPr>
            <w:tcW w:w="6790" w:type="dxa"/>
            <w:gridSpan w:val="2"/>
            <w:shd w:val="clear" w:color="auto" w:fill="EEECE1" w:themeFill="background2"/>
          </w:tcPr>
          <w:p w14:paraId="50A41A83" w14:textId="595DB317" w:rsidR="005B1958" w:rsidRPr="00AA6D18" w:rsidRDefault="005B1958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AA6D18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 xml:space="preserve">Total Marks </w:t>
            </w:r>
          </w:p>
        </w:tc>
        <w:tc>
          <w:tcPr>
            <w:tcW w:w="3395" w:type="dxa"/>
          </w:tcPr>
          <w:p w14:paraId="4299FBAA" w14:textId="05680298" w:rsidR="005B1958" w:rsidRPr="00AA6D18" w:rsidRDefault="009010E9" w:rsidP="00851AE1">
            <w:pPr>
              <w:spacing w:before="120" w:after="120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1</w:t>
            </w:r>
            <w:r w:rsidR="00264ED6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00</w:t>
            </w:r>
          </w:p>
        </w:tc>
      </w:tr>
    </w:tbl>
    <w:p w14:paraId="4C767496" w14:textId="77777777" w:rsidR="003B2A9A" w:rsidRPr="005B1958" w:rsidRDefault="003B2A9A" w:rsidP="00A31166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AU"/>
        </w:rPr>
      </w:pPr>
    </w:p>
    <w:p w14:paraId="0B452D5D" w14:textId="14BD0644" w:rsidR="0082191B" w:rsidRPr="00DF0031" w:rsidRDefault="00A31166" w:rsidP="00A31166">
      <w:pPr>
        <w:spacing w:after="0" w:line="240" w:lineRule="auto"/>
        <w:rPr>
          <w:rFonts w:eastAsia="Times New Roman" w:cstheme="minorHAnsi"/>
          <w:b/>
          <w:sz w:val="28"/>
          <w:szCs w:val="28"/>
          <w:lang w:eastAsia="en-AU"/>
        </w:rPr>
      </w:pPr>
      <w:r w:rsidRPr="00DF0031">
        <w:rPr>
          <w:rFonts w:eastAsia="Times New Roman" w:cstheme="minorHAnsi"/>
          <w:b/>
          <w:sz w:val="28"/>
          <w:szCs w:val="28"/>
          <w:lang w:eastAsia="en-AU"/>
        </w:rPr>
        <w:t>Things you need to KNOW to complete this task:</w:t>
      </w:r>
    </w:p>
    <w:p w14:paraId="32A60B23" w14:textId="77777777" w:rsidR="00F7429E" w:rsidRPr="005B1958" w:rsidRDefault="00F7429E" w:rsidP="00A31166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AU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413"/>
        <w:gridCol w:w="9043"/>
      </w:tblGrid>
      <w:tr w:rsidR="00A31166" w:rsidRPr="005B1958" w14:paraId="7317EFB1" w14:textId="77777777" w:rsidTr="005B1958">
        <w:trPr>
          <w:trHeight w:hRule="exact" w:val="1375"/>
        </w:trPr>
        <w:tc>
          <w:tcPr>
            <w:tcW w:w="1413" w:type="dxa"/>
            <w:shd w:val="pct10" w:color="auto" w:fill="auto"/>
          </w:tcPr>
          <w:p w14:paraId="12E1EE32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Content</w:t>
            </w:r>
          </w:p>
          <w:p w14:paraId="007BBDF9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633A9B6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69109BB" w14:textId="77777777" w:rsidR="00A31166" w:rsidRPr="005B1958" w:rsidRDefault="00A31166" w:rsidP="005B195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043" w:type="dxa"/>
          </w:tcPr>
          <w:p w14:paraId="7ABA307E" w14:textId="337F453F" w:rsidR="00A31166" w:rsidRPr="005B1958" w:rsidRDefault="00851AE1" w:rsidP="00CA52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>Your answer will be assessed on how well you:</w:t>
            </w:r>
          </w:p>
          <w:p w14:paraId="380A921A" w14:textId="1DD88080" w:rsidR="0093194C" w:rsidRPr="005B1958" w:rsidRDefault="0093194C" w:rsidP="0093194C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>Investigate art</w:t>
            </w:r>
            <w:r w:rsidR="005B1958">
              <w:rPr>
                <w:rFonts w:asciiTheme="minorHAnsi" w:hAnsiTheme="minorHAnsi" w:cstheme="minorHAnsi"/>
                <w:sz w:val="24"/>
                <w:szCs w:val="24"/>
              </w:rPr>
              <w:t xml:space="preserve">making </w:t>
            </w: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>using the Frames, Conceptual Framework and Practice</w:t>
            </w:r>
          </w:p>
          <w:p w14:paraId="08597C12" w14:textId="393C71CF" w:rsidR="0093194C" w:rsidRPr="005B1958" w:rsidRDefault="0093194C" w:rsidP="0093194C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 xml:space="preserve">Synthesise information in written </w:t>
            </w:r>
            <w:r w:rsidR="005B1958">
              <w:rPr>
                <w:rFonts w:asciiTheme="minorHAnsi" w:hAnsiTheme="minorHAnsi" w:cstheme="minorHAnsi"/>
                <w:sz w:val="24"/>
                <w:szCs w:val="24"/>
              </w:rPr>
              <w:t xml:space="preserve">and visual </w:t>
            </w: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>responses</w:t>
            </w:r>
          </w:p>
          <w:p w14:paraId="6FB7853F" w14:textId="7C5D98A6" w:rsidR="00A31166" w:rsidRPr="005B1958" w:rsidRDefault="0093194C" w:rsidP="00CA52F4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>Demonstrate your visual literacy – using art language and analytical skills</w:t>
            </w:r>
          </w:p>
          <w:p w14:paraId="6E7FC708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7037591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AC218AA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338F532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B2344EC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A31166" w:rsidRPr="005B1958" w14:paraId="68A4308C" w14:textId="77777777" w:rsidTr="005B1958">
        <w:trPr>
          <w:trHeight w:hRule="exact" w:val="688"/>
        </w:trPr>
        <w:tc>
          <w:tcPr>
            <w:tcW w:w="1413" w:type="dxa"/>
            <w:shd w:val="pct10" w:color="auto" w:fill="auto"/>
          </w:tcPr>
          <w:p w14:paraId="2F55CA5B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Skills (verbs)</w:t>
            </w:r>
          </w:p>
          <w:p w14:paraId="0940C893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55B55C5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BF61A0A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B51E9AB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07E1EA8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16B158F" w14:textId="77777777" w:rsidR="00A31166" w:rsidRPr="005B1958" w:rsidRDefault="00A31166" w:rsidP="0093194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043" w:type="dxa"/>
          </w:tcPr>
          <w:p w14:paraId="106A8557" w14:textId="52176750" w:rsidR="00A31166" w:rsidRPr="005B1958" w:rsidRDefault="005B1958" w:rsidP="00CA52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Researching, </w:t>
            </w:r>
            <w:r w:rsidR="00A31166" w:rsidRPr="005B1958">
              <w:rPr>
                <w:rFonts w:asciiTheme="minorHAnsi" w:hAnsiTheme="minorHAnsi" w:cstheme="minorHAnsi"/>
                <w:sz w:val="24"/>
                <w:szCs w:val="24"/>
              </w:rPr>
              <w:t xml:space="preserve">Reacting, Responding, Explaining, </w:t>
            </w:r>
            <w:r w:rsidR="0093194C" w:rsidRPr="005B1958">
              <w:rPr>
                <w:rFonts w:asciiTheme="minorHAnsi" w:hAnsiTheme="minorHAnsi" w:cstheme="minorHAnsi"/>
                <w:sz w:val="24"/>
                <w:szCs w:val="24"/>
              </w:rPr>
              <w:t xml:space="preserve">Describing, </w:t>
            </w:r>
            <w:r w:rsidR="00A31166" w:rsidRPr="005B1958">
              <w:rPr>
                <w:rFonts w:asciiTheme="minorHAnsi" w:hAnsiTheme="minorHAnsi" w:cstheme="minorHAnsi"/>
                <w:sz w:val="24"/>
                <w:szCs w:val="24"/>
              </w:rPr>
              <w:t>Interpreting, Investigating, Considering, Discussing, Analysing, Defining</w:t>
            </w:r>
            <w:r w:rsidR="0093194C" w:rsidRPr="005B195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A31166" w:rsidRPr="005B1958">
              <w:rPr>
                <w:rFonts w:asciiTheme="minorHAnsi" w:hAnsiTheme="minorHAnsi" w:cstheme="minorHAnsi"/>
                <w:sz w:val="24"/>
                <w:szCs w:val="24"/>
              </w:rPr>
              <w:t xml:space="preserve"> Clarifying</w:t>
            </w:r>
            <w:r w:rsidR="0093194C" w:rsidRPr="005B1958">
              <w:rPr>
                <w:rFonts w:asciiTheme="minorHAnsi" w:hAnsiTheme="minorHAnsi" w:cstheme="minorHAnsi"/>
                <w:sz w:val="24"/>
                <w:szCs w:val="24"/>
              </w:rPr>
              <w:t>, Evaluating</w:t>
            </w:r>
            <w:r w:rsidR="00A31166" w:rsidRPr="005B1958">
              <w:rPr>
                <w:rFonts w:asciiTheme="minorHAnsi" w:hAnsiTheme="minorHAnsi" w:cstheme="minorHAnsi"/>
                <w:sz w:val="24"/>
                <w:szCs w:val="24"/>
              </w:rPr>
              <w:t xml:space="preserve"> and</w:t>
            </w:r>
            <w:r w:rsidR="0093194C" w:rsidRPr="005B195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A6D18">
              <w:rPr>
                <w:rFonts w:asciiTheme="minorHAnsi" w:hAnsiTheme="minorHAnsi" w:cstheme="minorHAnsi"/>
                <w:sz w:val="24"/>
                <w:szCs w:val="24"/>
              </w:rPr>
              <w:t>Reflecting</w:t>
            </w:r>
          </w:p>
          <w:p w14:paraId="618A05FD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7149B46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C95702C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BFD141C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6F964FE" w14:textId="77777777" w:rsidR="00A31166" w:rsidRPr="005B1958" w:rsidRDefault="00A31166" w:rsidP="00CA52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E1BE745" w14:textId="77777777" w:rsidR="00F7429E" w:rsidRPr="005B1958" w:rsidRDefault="00F7429E" w:rsidP="00E73B60">
      <w:pPr>
        <w:spacing w:after="0" w:line="240" w:lineRule="auto"/>
        <w:rPr>
          <w:rFonts w:eastAsia="Times New Roman" w:cstheme="minorHAnsi"/>
          <w:sz w:val="24"/>
          <w:szCs w:val="24"/>
          <w:lang w:val="en-US" w:eastAsia="en-AU"/>
        </w:rPr>
      </w:pPr>
    </w:p>
    <w:p w14:paraId="149012D2" w14:textId="77777777" w:rsidR="00C57C4C" w:rsidRPr="00DF0031" w:rsidRDefault="00C57C4C" w:rsidP="00C57C4C">
      <w:pPr>
        <w:rPr>
          <w:rFonts w:cstheme="minorHAnsi"/>
          <w:vanish/>
          <w:sz w:val="28"/>
          <w:szCs w:val="28"/>
        </w:rPr>
      </w:pPr>
    </w:p>
    <w:p w14:paraId="20F2BD72" w14:textId="47C7ACEF" w:rsidR="00D83EFD" w:rsidRPr="00DF0031" w:rsidRDefault="003B2A9A" w:rsidP="00D83EFD">
      <w:pPr>
        <w:spacing w:after="0" w:line="240" w:lineRule="auto"/>
        <w:rPr>
          <w:rFonts w:eastAsia="Times New Roman" w:cstheme="minorHAnsi"/>
          <w:b/>
          <w:sz w:val="28"/>
          <w:szCs w:val="28"/>
          <w:lang w:eastAsia="en-AU"/>
        </w:rPr>
      </w:pPr>
      <w:r w:rsidRPr="00DF0031">
        <w:rPr>
          <w:rFonts w:eastAsia="Times New Roman" w:cstheme="minorHAnsi"/>
          <w:b/>
          <w:sz w:val="28"/>
          <w:szCs w:val="28"/>
          <w:lang w:eastAsia="en-AU"/>
        </w:rPr>
        <w:t>T</w:t>
      </w:r>
      <w:r w:rsidR="00D83EFD" w:rsidRPr="00DF0031">
        <w:rPr>
          <w:rFonts w:eastAsia="Times New Roman" w:cstheme="minorHAnsi"/>
          <w:b/>
          <w:sz w:val="28"/>
          <w:szCs w:val="28"/>
          <w:lang w:eastAsia="en-AU"/>
        </w:rPr>
        <w:t>hings you need to DO to complete this task:</w:t>
      </w:r>
    </w:p>
    <w:p w14:paraId="1B5A8825" w14:textId="77777777" w:rsidR="00D83EFD" w:rsidRPr="005B1958" w:rsidRDefault="00D83EFD" w:rsidP="00D83EFD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AU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843"/>
        <w:gridCol w:w="4935"/>
        <w:gridCol w:w="4678"/>
      </w:tblGrid>
      <w:tr w:rsidR="00D83EFD" w:rsidRPr="005B1958" w14:paraId="181DA240" w14:textId="77777777" w:rsidTr="008F3F5F">
        <w:tc>
          <w:tcPr>
            <w:tcW w:w="843" w:type="dxa"/>
            <w:tcBorders>
              <w:bottom w:val="single" w:sz="4" w:space="0" w:color="auto"/>
            </w:tcBorders>
            <w:shd w:val="pct10" w:color="auto" w:fill="auto"/>
          </w:tcPr>
          <w:p w14:paraId="7B25C316" w14:textId="77777777" w:rsidR="00D83EFD" w:rsidRPr="005B1958" w:rsidRDefault="00D83EFD" w:rsidP="00D83EF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Step</w:t>
            </w:r>
          </w:p>
        </w:tc>
        <w:tc>
          <w:tcPr>
            <w:tcW w:w="4935" w:type="dxa"/>
            <w:shd w:val="pct10" w:color="auto" w:fill="auto"/>
          </w:tcPr>
          <w:p w14:paraId="0329EED2" w14:textId="77777777" w:rsidR="00D83EFD" w:rsidRPr="005B1958" w:rsidRDefault="00D83EFD" w:rsidP="00D83EF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Things I will do</w:t>
            </w:r>
          </w:p>
          <w:p w14:paraId="72BA266A" w14:textId="7BDA5CE0" w:rsidR="0082191B" w:rsidRPr="005B1958" w:rsidRDefault="0082191B" w:rsidP="00D83EF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678" w:type="dxa"/>
            <w:shd w:val="pct10" w:color="auto" w:fill="auto"/>
          </w:tcPr>
          <w:p w14:paraId="6A60A16C" w14:textId="77777777" w:rsidR="00D83EFD" w:rsidRPr="005B1958" w:rsidRDefault="00D83EFD" w:rsidP="00D83EFD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What I will see as a result</w:t>
            </w:r>
          </w:p>
        </w:tc>
      </w:tr>
      <w:tr w:rsidR="009C4FF4" w:rsidRPr="005B1958" w14:paraId="3581DE82" w14:textId="77777777" w:rsidTr="00AA6D18">
        <w:trPr>
          <w:trHeight w:hRule="exact" w:val="634"/>
        </w:trPr>
        <w:tc>
          <w:tcPr>
            <w:tcW w:w="843" w:type="dxa"/>
            <w:shd w:val="pct10" w:color="auto" w:fill="auto"/>
          </w:tcPr>
          <w:p w14:paraId="6F975FAE" w14:textId="77777777" w:rsidR="009C4FF4" w:rsidRPr="005B1958" w:rsidRDefault="009C4FF4" w:rsidP="009C4FF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  <w:p w14:paraId="017CBBF5" w14:textId="77777777" w:rsidR="009C4FF4" w:rsidRPr="005B1958" w:rsidRDefault="009C4FF4" w:rsidP="009C4FF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35" w:type="dxa"/>
          </w:tcPr>
          <w:p w14:paraId="15FDCA2E" w14:textId="6E1A4881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Listen and engage in Visual Arts lessons ensuring that set activities are organised, completed, archived.</w:t>
            </w:r>
          </w:p>
        </w:tc>
        <w:tc>
          <w:tcPr>
            <w:tcW w:w="4678" w:type="dxa"/>
          </w:tcPr>
          <w:p w14:paraId="4442108E" w14:textId="5381AEFF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A series of works, which reflects my conceptual and material/technical advancements, knowledge and understanding in making artworks.</w:t>
            </w:r>
          </w:p>
        </w:tc>
      </w:tr>
      <w:tr w:rsidR="009C4FF4" w:rsidRPr="005B1958" w14:paraId="12AD90A7" w14:textId="77777777" w:rsidTr="00E1299F">
        <w:trPr>
          <w:trHeight w:hRule="exact" w:val="940"/>
        </w:trPr>
        <w:tc>
          <w:tcPr>
            <w:tcW w:w="843" w:type="dxa"/>
            <w:shd w:val="pct10" w:color="auto" w:fill="auto"/>
          </w:tcPr>
          <w:p w14:paraId="1A3C3F5F" w14:textId="6693F4E0" w:rsidR="009C4FF4" w:rsidRPr="005B1958" w:rsidRDefault="009C4FF4" w:rsidP="009C4FF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  <w:p w14:paraId="1457EFB0" w14:textId="77777777" w:rsidR="009C4FF4" w:rsidRPr="005B1958" w:rsidRDefault="009C4FF4" w:rsidP="009C4FF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C92F40E" w14:textId="77777777" w:rsidR="009C4FF4" w:rsidRPr="005B1958" w:rsidRDefault="009C4FF4" w:rsidP="009C4FF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35" w:type="dxa"/>
          </w:tcPr>
          <w:p w14:paraId="7CA96AA4" w14:textId="2FEC43A0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Carefully read the assessment task instructions. Seek clarification with your teacher about any part of the task instructions you do not understand.</w:t>
            </w:r>
          </w:p>
        </w:tc>
        <w:tc>
          <w:tcPr>
            <w:tcW w:w="4678" w:type="dxa"/>
          </w:tcPr>
          <w:p w14:paraId="0A6D0034" w14:textId="754D0BE8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A thorough, accountable and organised Collection Of Work.</w:t>
            </w:r>
          </w:p>
        </w:tc>
      </w:tr>
      <w:tr w:rsidR="009C4FF4" w:rsidRPr="005B1958" w14:paraId="3CB0F685" w14:textId="77777777" w:rsidTr="0082191B">
        <w:trPr>
          <w:trHeight w:hRule="exact" w:val="694"/>
        </w:trPr>
        <w:tc>
          <w:tcPr>
            <w:tcW w:w="843" w:type="dxa"/>
            <w:shd w:val="pct10" w:color="auto" w:fill="auto"/>
          </w:tcPr>
          <w:p w14:paraId="6BD67799" w14:textId="74F12534" w:rsidR="009C4FF4" w:rsidRPr="005B1958" w:rsidRDefault="009C4FF4" w:rsidP="009C4FF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4935" w:type="dxa"/>
          </w:tcPr>
          <w:p w14:paraId="1DB72AF6" w14:textId="27CEB433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Read class notes, view presentations and participate in class discussions.</w:t>
            </w:r>
          </w:p>
        </w:tc>
        <w:tc>
          <w:tcPr>
            <w:tcW w:w="4678" w:type="dxa"/>
          </w:tcPr>
          <w:p w14:paraId="16F7D4F2" w14:textId="22E91369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Develop an understanding and appreciation for the representation of the skull as an enduring symbol in artworks</w:t>
            </w:r>
          </w:p>
        </w:tc>
      </w:tr>
      <w:tr w:rsidR="009C4FF4" w:rsidRPr="005B1958" w14:paraId="206EFFD9" w14:textId="77777777" w:rsidTr="00F7429E">
        <w:trPr>
          <w:trHeight w:hRule="exact" w:val="984"/>
        </w:trPr>
        <w:tc>
          <w:tcPr>
            <w:tcW w:w="843" w:type="dxa"/>
            <w:shd w:val="pct10" w:color="auto" w:fill="auto"/>
          </w:tcPr>
          <w:p w14:paraId="070187EC" w14:textId="622D386B" w:rsidR="009C4FF4" w:rsidRPr="005B1958" w:rsidRDefault="009C4FF4" w:rsidP="009C4FF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4935" w:type="dxa"/>
          </w:tcPr>
          <w:p w14:paraId="60C81397" w14:textId="59697BDC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Investigate subject matter and organise composition.  Explore and experiment with chosen media and techniques, develop meaning in artworks. Submit work for critical feedback and advice. Apply feedback.</w:t>
            </w:r>
          </w:p>
        </w:tc>
        <w:tc>
          <w:tcPr>
            <w:tcW w:w="4678" w:type="dxa"/>
          </w:tcPr>
          <w:p w14:paraId="76A48429" w14:textId="212202C1" w:rsidR="009C4FF4" w:rsidRPr="009C4FF4" w:rsidRDefault="009C4FF4" w:rsidP="009C4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4FF4">
              <w:rPr>
                <w:rFonts w:asciiTheme="minorHAnsi" w:hAnsiTheme="minorHAnsi" w:cstheme="minorHAnsi"/>
                <w:sz w:val="24"/>
                <w:szCs w:val="24"/>
              </w:rPr>
              <w:t>A Collection Of Work that demonstrates an understanding of Arts Practice, the Frames and The Conceptual Framework.</w:t>
            </w:r>
          </w:p>
        </w:tc>
      </w:tr>
    </w:tbl>
    <w:p w14:paraId="6F6CAD39" w14:textId="77777777" w:rsidR="008563EC" w:rsidRPr="005B1958" w:rsidRDefault="008563EC" w:rsidP="00D86FFB">
      <w:pPr>
        <w:spacing w:after="0" w:line="240" w:lineRule="auto"/>
        <w:rPr>
          <w:rFonts w:cstheme="minorHAnsi"/>
          <w:b/>
          <w:sz w:val="24"/>
          <w:szCs w:val="24"/>
          <w:u w:val="single"/>
          <w:lang w:eastAsia="en-AU"/>
        </w:rPr>
      </w:pPr>
    </w:p>
    <w:p w14:paraId="6C1880BF" w14:textId="77777777" w:rsidR="006C4518" w:rsidRPr="005B1958" w:rsidRDefault="006C4518" w:rsidP="00D86FFB">
      <w:pPr>
        <w:spacing w:after="0" w:line="240" w:lineRule="auto"/>
        <w:rPr>
          <w:rFonts w:cstheme="minorHAnsi"/>
          <w:b/>
          <w:sz w:val="24"/>
          <w:szCs w:val="24"/>
          <w:u w:val="single"/>
          <w:lang w:eastAsia="en-AU"/>
        </w:rPr>
      </w:pPr>
    </w:p>
    <w:p w14:paraId="730C1FA3" w14:textId="38A58A49" w:rsidR="00240F2A" w:rsidRDefault="00240F2A" w:rsidP="00CF3F6E">
      <w:pPr>
        <w:rPr>
          <w:rFonts w:cstheme="minorHAnsi"/>
          <w:b/>
          <w:u w:val="single"/>
          <w:lang w:eastAsia="en-AU"/>
        </w:rPr>
      </w:pPr>
    </w:p>
    <w:p w14:paraId="79F2309F" w14:textId="11668A49" w:rsidR="00A40E37" w:rsidRPr="00E1299F" w:rsidRDefault="00A40E37" w:rsidP="00E1299F">
      <w:pPr>
        <w:rPr>
          <w:rFonts w:cstheme="minorHAnsi"/>
          <w:sz w:val="28"/>
          <w:szCs w:val="28"/>
        </w:rPr>
      </w:pPr>
      <w:r w:rsidRPr="00DF0031">
        <w:rPr>
          <w:rFonts w:cs="Arial"/>
          <w:b/>
          <w:sz w:val="28"/>
          <w:szCs w:val="28"/>
        </w:rPr>
        <w:t>MARK SHEET</w:t>
      </w:r>
    </w:p>
    <w:tbl>
      <w:tblPr>
        <w:tblStyle w:val="TableGrid2"/>
        <w:tblW w:w="10469" w:type="dxa"/>
        <w:tblLayout w:type="fixed"/>
        <w:tblLook w:val="00A0" w:firstRow="1" w:lastRow="0" w:firstColumn="1" w:lastColumn="0" w:noHBand="0" w:noVBand="0"/>
      </w:tblPr>
      <w:tblGrid>
        <w:gridCol w:w="1696"/>
        <w:gridCol w:w="993"/>
        <w:gridCol w:w="1042"/>
        <w:gridCol w:w="2643"/>
        <w:gridCol w:w="2126"/>
        <w:gridCol w:w="356"/>
        <w:gridCol w:w="431"/>
        <w:gridCol w:w="425"/>
        <w:gridCol w:w="367"/>
        <w:gridCol w:w="364"/>
        <w:gridCol w:w="10"/>
        <w:gridCol w:w="16"/>
      </w:tblGrid>
      <w:tr w:rsidR="00A40E37" w:rsidRPr="00DF0031" w14:paraId="41264C19" w14:textId="77777777" w:rsidTr="00794558">
        <w:trPr>
          <w:gridAfter w:val="2"/>
          <w:wAfter w:w="26" w:type="dxa"/>
          <w:trHeight w:val="329"/>
        </w:trPr>
        <w:tc>
          <w:tcPr>
            <w:tcW w:w="1696" w:type="dxa"/>
            <w:shd w:val="clear" w:color="auto" w:fill="B8CCE4" w:themeFill="accent1" w:themeFillTint="66"/>
          </w:tcPr>
          <w:p w14:paraId="5B40331B" w14:textId="66D9AEEA" w:rsidR="00A40E37" w:rsidRPr="00DF0031" w:rsidRDefault="009C4FF4" w:rsidP="00747951">
            <w:pPr>
              <w:rPr>
                <w:rFonts w:asciiTheme="minorHAnsi" w:hAnsiTheme="minorHAnsi" w:cs="Arial"/>
                <w:b/>
                <w:bCs/>
              </w:rPr>
            </w:pPr>
            <w:bookmarkStart w:id="1" w:name="_Hlk35441374"/>
            <w:r>
              <w:rPr>
                <w:rFonts w:asciiTheme="minorHAnsi" w:hAnsiTheme="minorHAnsi" w:cs="Arial"/>
                <w:b/>
                <w:bCs/>
              </w:rPr>
              <w:lastRenderedPageBreak/>
              <w:t>Artwork</w:t>
            </w:r>
            <w:r w:rsidR="00A40E37" w:rsidRPr="00DF0031">
              <w:rPr>
                <w:rFonts w:asciiTheme="minorHAnsi" w:hAnsiTheme="minorHAnsi" w:cs="Arial"/>
                <w:b/>
                <w:bCs/>
              </w:rPr>
              <w:t xml:space="preserve"> 1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14:paraId="48F569A6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Mark</w:t>
            </w:r>
          </w:p>
        </w:tc>
        <w:tc>
          <w:tcPr>
            <w:tcW w:w="5811" w:type="dxa"/>
            <w:gridSpan w:val="3"/>
            <w:shd w:val="clear" w:color="auto" w:fill="B8CCE4" w:themeFill="accent1" w:themeFillTint="66"/>
          </w:tcPr>
          <w:p w14:paraId="09E2F327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Rubric</w:t>
            </w:r>
          </w:p>
        </w:tc>
        <w:tc>
          <w:tcPr>
            <w:tcW w:w="356" w:type="dxa"/>
            <w:shd w:val="clear" w:color="auto" w:fill="B8CCE4" w:themeFill="accent1" w:themeFillTint="66"/>
          </w:tcPr>
          <w:p w14:paraId="6296DD9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A</w:t>
            </w:r>
          </w:p>
        </w:tc>
        <w:tc>
          <w:tcPr>
            <w:tcW w:w="431" w:type="dxa"/>
            <w:shd w:val="clear" w:color="auto" w:fill="B8CCE4" w:themeFill="accent1" w:themeFillTint="66"/>
          </w:tcPr>
          <w:p w14:paraId="50BF82BB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E072576" w14:textId="77777777" w:rsidR="00A40E37" w:rsidRPr="00DF0031" w:rsidRDefault="00A40E37" w:rsidP="00F93978">
            <w:pPr>
              <w:ind w:left="-255" w:firstLine="255"/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C</w:t>
            </w:r>
          </w:p>
        </w:tc>
        <w:tc>
          <w:tcPr>
            <w:tcW w:w="367" w:type="dxa"/>
            <w:shd w:val="clear" w:color="auto" w:fill="B8CCE4" w:themeFill="accent1" w:themeFillTint="66"/>
          </w:tcPr>
          <w:p w14:paraId="5334FE6D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D</w:t>
            </w:r>
          </w:p>
        </w:tc>
        <w:tc>
          <w:tcPr>
            <w:tcW w:w="364" w:type="dxa"/>
            <w:shd w:val="clear" w:color="auto" w:fill="B8CCE4" w:themeFill="accent1" w:themeFillTint="66"/>
          </w:tcPr>
          <w:p w14:paraId="33117E48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E</w:t>
            </w:r>
          </w:p>
        </w:tc>
      </w:tr>
      <w:tr w:rsidR="009C4FF4" w:rsidRPr="00DF0031" w14:paraId="5EF00462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 w:val="restart"/>
          </w:tcPr>
          <w:p w14:paraId="46F5489B" w14:textId="77777777" w:rsidR="009C4FF4" w:rsidRDefault="009C4FF4" w:rsidP="004E6566">
            <w:pPr>
              <w:rPr>
                <w:rFonts w:asciiTheme="minorHAnsi" w:hAnsiTheme="minorHAnsi" w:cs="Arial"/>
                <w:bCs/>
              </w:rPr>
            </w:pPr>
            <w:bookmarkStart w:id="2" w:name="_Hlk43320116"/>
            <w:r>
              <w:rPr>
                <w:rFonts w:asciiTheme="minorHAnsi" w:hAnsiTheme="minorHAnsi" w:cs="Arial"/>
                <w:bCs/>
              </w:rPr>
              <w:t>Mixed Media</w:t>
            </w:r>
          </w:p>
          <w:p w14:paraId="1FA736ED" w14:textId="201329FE" w:rsidR="009C4FF4" w:rsidRPr="00DF0031" w:rsidRDefault="009C4FF4" w:rsidP="004E6566">
            <w:p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Artwork</w:t>
            </w:r>
          </w:p>
        </w:tc>
        <w:tc>
          <w:tcPr>
            <w:tcW w:w="993" w:type="dxa"/>
            <w:vMerge w:val="restart"/>
          </w:tcPr>
          <w:p w14:paraId="6CF2D3B3" w14:textId="77777777" w:rsidR="009C4FF4" w:rsidRPr="00DF0031" w:rsidRDefault="009C4FF4" w:rsidP="004E6566">
            <w:pPr>
              <w:jc w:val="center"/>
              <w:rPr>
                <w:rFonts w:asciiTheme="minorHAnsi" w:hAnsiTheme="minorHAnsi" w:cs="Arial"/>
              </w:rPr>
            </w:pPr>
          </w:p>
          <w:p w14:paraId="3AB05D4F" w14:textId="21954B85" w:rsidR="009C4FF4" w:rsidRPr="00DF0031" w:rsidRDefault="009C4FF4" w:rsidP="004E656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/</w:t>
            </w:r>
            <w:r w:rsidR="00794558">
              <w:rPr>
                <w:rFonts w:asciiTheme="minorHAnsi" w:hAnsiTheme="minorHAnsi" w:cs="Arial"/>
              </w:rPr>
              <w:t>20</w:t>
            </w:r>
          </w:p>
          <w:p w14:paraId="1AF86D1A" w14:textId="77777777" w:rsidR="009C4FF4" w:rsidRPr="00DF0031" w:rsidRDefault="009C4FF4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477E4A46" w14:textId="02C664D9" w:rsidR="009C4FF4" w:rsidRPr="00DF0031" w:rsidRDefault="009C4FF4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</w:t>
            </w:r>
            <w:r w:rsidRPr="00DF0031">
              <w:rPr>
                <w:rFonts w:asciiTheme="minorHAnsi" w:hAnsiTheme="minorHAnsi" w:cs="Arial"/>
              </w:rPr>
              <w:t xml:space="preserve">.1 </w:t>
            </w:r>
            <w:r>
              <w:rPr>
                <w:rFonts w:asciiTheme="minorHAnsi" w:hAnsiTheme="minorHAnsi" w:cs="Arial"/>
              </w:rPr>
              <w:t>Overall judgement</w:t>
            </w:r>
          </w:p>
        </w:tc>
        <w:tc>
          <w:tcPr>
            <w:tcW w:w="356" w:type="dxa"/>
          </w:tcPr>
          <w:p w14:paraId="52F43260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7D3D69A2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380A671C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02226F5F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7E174CF3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</w:tr>
      <w:tr w:rsidR="009C4FF4" w:rsidRPr="00DF0031" w14:paraId="5F10BD5B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38E508FB" w14:textId="77777777" w:rsidR="009C4FF4" w:rsidRPr="00DF0031" w:rsidRDefault="009C4FF4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459655CE" w14:textId="77777777" w:rsidR="009C4FF4" w:rsidRPr="00DF0031" w:rsidRDefault="009C4FF4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3366AAC2" w14:textId="0FDE52E8" w:rsidR="009C4FF4" w:rsidRPr="00DF0031" w:rsidRDefault="009C4FF4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5.2</w:t>
            </w:r>
            <w:r w:rsidRPr="00DF0031">
              <w:rPr>
                <w:rFonts w:asciiTheme="minorHAnsi" w:hAnsiTheme="minorHAnsi" w:cs="Arial"/>
              </w:rPr>
              <w:t xml:space="preserve"> </w:t>
            </w:r>
            <w:r w:rsidR="00794558">
              <w:rPr>
                <w:rFonts w:asciiTheme="minorHAnsi" w:hAnsiTheme="minorHAnsi" w:cs="Arial"/>
              </w:rPr>
              <w:t>development of concepts</w:t>
            </w:r>
          </w:p>
        </w:tc>
        <w:tc>
          <w:tcPr>
            <w:tcW w:w="356" w:type="dxa"/>
          </w:tcPr>
          <w:p w14:paraId="04B1B60A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30A13DC7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34CBD236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0A4C3012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27DCDCD6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</w:tr>
      <w:tr w:rsidR="009C4FF4" w:rsidRPr="00DF0031" w14:paraId="32FD820A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203D2E11" w14:textId="77777777" w:rsidR="009C4FF4" w:rsidRPr="00DF0031" w:rsidRDefault="009C4FF4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661D0C21" w14:textId="77777777" w:rsidR="009C4FF4" w:rsidRPr="00DF0031" w:rsidRDefault="009C4FF4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0367328C" w14:textId="494D24B5" w:rsidR="009C4FF4" w:rsidRPr="00F4164B" w:rsidRDefault="009C4FF4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5.3 </w:t>
            </w:r>
            <w:r w:rsidR="00794558">
              <w:rPr>
                <w:rFonts w:asciiTheme="minorHAnsi" w:hAnsiTheme="minorHAnsi" w:cstheme="minorHAnsi"/>
              </w:rPr>
              <w:t>Development of layers of meaning</w:t>
            </w:r>
          </w:p>
        </w:tc>
        <w:tc>
          <w:tcPr>
            <w:tcW w:w="356" w:type="dxa"/>
          </w:tcPr>
          <w:p w14:paraId="290ACF32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1EBB7CB2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19AB6FBD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60EA6C8A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1C52E3E5" w14:textId="77777777" w:rsidR="009C4FF4" w:rsidRPr="00DF0031" w:rsidRDefault="009C4FF4" w:rsidP="004E6566">
            <w:pPr>
              <w:rPr>
                <w:rFonts w:asciiTheme="minorHAnsi" w:hAnsiTheme="minorHAnsi" w:cs="Arial"/>
              </w:rPr>
            </w:pPr>
          </w:p>
        </w:tc>
      </w:tr>
      <w:tr w:rsidR="009C4FF4" w:rsidRPr="00DF0031" w14:paraId="20E80374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427275CD" w14:textId="77777777" w:rsidR="009C4FF4" w:rsidRPr="00DF0031" w:rsidRDefault="009C4FF4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</w:tcPr>
          <w:p w14:paraId="3C1E0DD8" w14:textId="77777777" w:rsidR="009C4FF4" w:rsidRPr="00DF0031" w:rsidRDefault="009C4FF4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6805DF2C" w14:textId="19EA8DFD" w:rsidR="009C4FF4" w:rsidRPr="00F4164B" w:rsidRDefault="009C4FF4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5.4 </w:t>
            </w:r>
            <w:r w:rsidR="00794558">
              <w:rPr>
                <w:rFonts w:asciiTheme="minorHAnsi" w:hAnsiTheme="minorHAnsi" w:cstheme="minorHAnsi"/>
              </w:rPr>
              <w:t>/5.5 Choices are informed and extended</w:t>
            </w:r>
          </w:p>
        </w:tc>
        <w:tc>
          <w:tcPr>
            <w:tcW w:w="356" w:type="dxa"/>
          </w:tcPr>
          <w:p w14:paraId="444F94AB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3C073D5C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7CC9D912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669981E5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2A191FDC" w14:textId="77777777" w:rsidR="009C4FF4" w:rsidRPr="00DF0031" w:rsidRDefault="009C4FF4" w:rsidP="004E6566">
            <w:pPr>
              <w:rPr>
                <w:rFonts w:cs="Arial"/>
              </w:rPr>
            </w:pPr>
          </w:p>
        </w:tc>
      </w:tr>
      <w:tr w:rsidR="009C4FF4" w:rsidRPr="00DF0031" w14:paraId="08393E62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  <w:tcBorders>
              <w:bottom w:val="nil"/>
            </w:tcBorders>
          </w:tcPr>
          <w:p w14:paraId="7FD94C62" w14:textId="77777777" w:rsidR="009C4FF4" w:rsidRPr="00DF0031" w:rsidRDefault="009C4FF4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</w:tcPr>
          <w:p w14:paraId="4E54443C" w14:textId="77777777" w:rsidR="009C4FF4" w:rsidRPr="00DF0031" w:rsidRDefault="009C4FF4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11CA9CB9" w14:textId="1246552B" w:rsidR="009C4FF4" w:rsidRPr="00F4164B" w:rsidRDefault="009C4FF4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>5.</w:t>
            </w:r>
            <w:r w:rsidR="00794558">
              <w:rPr>
                <w:rFonts w:asciiTheme="minorHAnsi" w:hAnsiTheme="minorHAnsi" w:cstheme="minorHAnsi"/>
              </w:rPr>
              <w:t>6 mastery of media</w:t>
            </w:r>
          </w:p>
        </w:tc>
        <w:tc>
          <w:tcPr>
            <w:tcW w:w="356" w:type="dxa"/>
          </w:tcPr>
          <w:p w14:paraId="24EB2067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6B46D5EC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1789BC04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19FEB3E8" w14:textId="77777777" w:rsidR="009C4FF4" w:rsidRPr="00DF0031" w:rsidRDefault="009C4FF4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5B488593" w14:textId="77777777" w:rsidR="009C4FF4" w:rsidRPr="00DF0031" w:rsidRDefault="009C4FF4" w:rsidP="004E6566">
            <w:pPr>
              <w:rPr>
                <w:rFonts w:cs="Arial"/>
              </w:rPr>
            </w:pPr>
          </w:p>
        </w:tc>
      </w:tr>
      <w:bookmarkEnd w:id="1"/>
      <w:bookmarkEnd w:id="2"/>
      <w:tr w:rsidR="00A40E37" w:rsidRPr="00DF0031" w14:paraId="19D01B0C" w14:textId="77777777" w:rsidTr="00794558">
        <w:trPr>
          <w:gridAfter w:val="2"/>
          <w:wAfter w:w="26" w:type="dxa"/>
          <w:trHeight w:val="329"/>
        </w:trPr>
        <w:tc>
          <w:tcPr>
            <w:tcW w:w="1696" w:type="dxa"/>
            <w:shd w:val="clear" w:color="auto" w:fill="B8CCE4" w:themeFill="accent1" w:themeFillTint="66"/>
          </w:tcPr>
          <w:p w14:paraId="3ADA0F76" w14:textId="61884ECB" w:rsidR="00A40E37" w:rsidRPr="00DF0031" w:rsidRDefault="009C4FF4" w:rsidP="00747951">
            <w:p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Artwork</w:t>
            </w:r>
            <w:r w:rsidR="00A40E37" w:rsidRPr="00DF0031">
              <w:rPr>
                <w:rFonts w:asciiTheme="minorHAnsi" w:hAnsiTheme="minorHAnsi" w:cs="Arial"/>
                <w:b/>
                <w:bCs/>
              </w:rPr>
              <w:t xml:space="preserve"> 2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14:paraId="5A8FF7E2" w14:textId="77777777" w:rsidR="00A40E37" w:rsidRPr="00DF0031" w:rsidRDefault="00A40E37" w:rsidP="008431B8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Mark</w:t>
            </w:r>
          </w:p>
        </w:tc>
        <w:tc>
          <w:tcPr>
            <w:tcW w:w="5811" w:type="dxa"/>
            <w:gridSpan w:val="3"/>
            <w:shd w:val="clear" w:color="auto" w:fill="B8CCE4" w:themeFill="accent1" w:themeFillTint="66"/>
          </w:tcPr>
          <w:p w14:paraId="6025870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Rubric</w:t>
            </w:r>
          </w:p>
        </w:tc>
        <w:tc>
          <w:tcPr>
            <w:tcW w:w="356" w:type="dxa"/>
            <w:shd w:val="clear" w:color="auto" w:fill="B8CCE4" w:themeFill="accent1" w:themeFillTint="66"/>
          </w:tcPr>
          <w:p w14:paraId="1AB9B691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A</w:t>
            </w:r>
          </w:p>
        </w:tc>
        <w:tc>
          <w:tcPr>
            <w:tcW w:w="431" w:type="dxa"/>
            <w:shd w:val="clear" w:color="auto" w:fill="B8CCE4" w:themeFill="accent1" w:themeFillTint="66"/>
          </w:tcPr>
          <w:p w14:paraId="619D93CB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53BB8A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C</w:t>
            </w:r>
          </w:p>
        </w:tc>
        <w:tc>
          <w:tcPr>
            <w:tcW w:w="367" w:type="dxa"/>
            <w:shd w:val="clear" w:color="auto" w:fill="B8CCE4" w:themeFill="accent1" w:themeFillTint="66"/>
          </w:tcPr>
          <w:p w14:paraId="0F279359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D</w:t>
            </w:r>
          </w:p>
        </w:tc>
        <w:tc>
          <w:tcPr>
            <w:tcW w:w="364" w:type="dxa"/>
            <w:shd w:val="clear" w:color="auto" w:fill="B8CCE4" w:themeFill="accent1" w:themeFillTint="66"/>
          </w:tcPr>
          <w:p w14:paraId="7C4C651E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E</w:t>
            </w:r>
          </w:p>
        </w:tc>
      </w:tr>
      <w:tr w:rsidR="00794558" w:rsidRPr="00DF0031" w14:paraId="332AB430" w14:textId="77777777" w:rsidTr="00B81692">
        <w:trPr>
          <w:gridAfter w:val="2"/>
          <w:wAfter w:w="26" w:type="dxa"/>
          <w:trHeight w:val="263"/>
        </w:trPr>
        <w:tc>
          <w:tcPr>
            <w:tcW w:w="1696" w:type="dxa"/>
            <w:vMerge w:val="restart"/>
          </w:tcPr>
          <w:p w14:paraId="27EF07C1" w14:textId="27AD1888" w:rsidR="00794558" w:rsidRPr="00DF0031" w:rsidRDefault="00794558" w:rsidP="00794558">
            <w:pPr>
              <w:rPr>
                <w:rFonts w:asciiTheme="minorHAnsi" w:hAnsiTheme="minorHAnsi" w:cs="Arial"/>
                <w:bCs/>
              </w:rPr>
            </w:pPr>
            <w:bookmarkStart w:id="3" w:name="_Hlk43319561"/>
            <w:r>
              <w:rPr>
                <w:rFonts w:asciiTheme="minorHAnsi" w:hAnsiTheme="minorHAnsi" w:cs="Arial"/>
                <w:bCs/>
              </w:rPr>
              <w:t>Collagraph</w:t>
            </w:r>
          </w:p>
        </w:tc>
        <w:tc>
          <w:tcPr>
            <w:tcW w:w="993" w:type="dxa"/>
            <w:vMerge w:val="restart"/>
          </w:tcPr>
          <w:p w14:paraId="180946EA" w14:textId="77777777" w:rsidR="00794558" w:rsidRPr="00DF0031" w:rsidRDefault="00794558" w:rsidP="00794558">
            <w:pPr>
              <w:jc w:val="center"/>
              <w:rPr>
                <w:rFonts w:asciiTheme="minorHAnsi" w:hAnsiTheme="minorHAnsi" w:cs="Arial"/>
              </w:rPr>
            </w:pPr>
          </w:p>
          <w:p w14:paraId="36F243A5" w14:textId="42705273" w:rsidR="00794558" w:rsidRPr="00DF0031" w:rsidRDefault="00794558" w:rsidP="00794558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/20</w:t>
            </w:r>
          </w:p>
          <w:p w14:paraId="0719D31B" w14:textId="77777777" w:rsidR="00794558" w:rsidRPr="00DF0031" w:rsidRDefault="00794558" w:rsidP="00794558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04C47533" w14:textId="31535C21" w:rsidR="00794558" w:rsidRPr="00DF0031" w:rsidRDefault="00794558" w:rsidP="0079455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</w:t>
            </w:r>
            <w:r w:rsidRPr="00DF0031">
              <w:rPr>
                <w:rFonts w:asciiTheme="minorHAnsi" w:hAnsiTheme="minorHAnsi" w:cs="Arial"/>
              </w:rPr>
              <w:t xml:space="preserve">.1 </w:t>
            </w:r>
            <w:r>
              <w:rPr>
                <w:rFonts w:asciiTheme="minorHAnsi" w:hAnsiTheme="minorHAnsi" w:cs="Arial"/>
              </w:rPr>
              <w:t>Overall judgement</w:t>
            </w:r>
          </w:p>
        </w:tc>
        <w:tc>
          <w:tcPr>
            <w:tcW w:w="356" w:type="dxa"/>
          </w:tcPr>
          <w:p w14:paraId="7FD0D674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09C01170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28699B61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767A99B9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586844F8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17C71C9B" w14:textId="77777777" w:rsidTr="00B81692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084F63F7" w14:textId="77777777" w:rsidR="00794558" w:rsidRPr="00DF0031" w:rsidRDefault="00794558" w:rsidP="00794558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68BABBFE" w14:textId="77777777" w:rsidR="00794558" w:rsidRPr="00DF0031" w:rsidRDefault="00794558" w:rsidP="00794558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5ECAE121" w14:textId="7B0295C4" w:rsidR="00794558" w:rsidRPr="00DF0031" w:rsidRDefault="00794558" w:rsidP="00794558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5.2</w:t>
            </w:r>
            <w:r w:rsidRPr="00DF0031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development of concepts</w:t>
            </w:r>
          </w:p>
        </w:tc>
        <w:tc>
          <w:tcPr>
            <w:tcW w:w="356" w:type="dxa"/>
          </w:tcPr>
          <w:p w14:paraId="282B915F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2A74AFF2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598EA6DC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50A43EDB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480C37D7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66574633" w14:textId="77777777" w:rsidTr="00B81692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4CA1368E" w14:textId="77777777" w:rsidR="00794558" w:rsidRPr="00DF0031" w:rsidRDefault="00794558" w:rsidP="00794558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5FB6D407" w14:textId="77777777" w:rsidR="00794558" w:rsidRPr="00DF0031" w:rsidRDefault="00794558" w:rsidP="00794558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03F106B5" w14:textId="6B668A51" w:rsidR="00794558" w:rsidRPr="00F4164B" w:rsidRDefault="00794558" w:rsidP="00794558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5.3 </w:t>
            </w:r>
            <w:r>
              <w:rPr>
                <w:rFonts w:asciiTheme="minorHAnsi" w:hAnsiTheme="minorHAnsi" w:cstheme="minorHAnsi"/>
              </w:rPr>
              <w:t>Development of layers of meaning</w:t>
            </w:r>
          </w:p>
        </w:tc>
        <w:tc>
          <w:tcPr>
            <w:tcW w:w="356" w:type="dxa"/>
          </w:tcPr>
          <w:p w14:paraId="509B1263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681D487D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4672CC29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3D0F1830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071FB45F" w14:textId="77777777" w:rsidR="00794558" w:rsidRPr="00DF0031" w:rsidRDefault="00794558" w:rsidP="00794558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795A224F" w14:textId="77777777" w:rsidTr="00B81692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0954D048" w14:textId="77777777" w:rsidR="00794558" w:rsidRPr="00DF0031" w:rsidRDefault="00794558" w:rsidP="00794558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</w:tcPr>
          <w:p w14:paraId="15C714D4" w14:textId="77777777" w:rsidR="00794558" w:rsidRPr="00DF0031" w:rsidRDefault="00794558" w:rsidP="00794558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1176C51C" w14:textId="299B3D4E" w:rsidR="00794558" w:rsidRPr="00F4164B" w:rsidRDefault="00794558" w:rsidP="00794558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5.4 </w:t>
            </w:r>
            <w:r>
              <w:rPr>
                <w:rFonts w:asciiTheme="minorHAnsi" w:hAnsiTheme="minorHAnsi" w:cstheme="minorHAnsi"/>
              </w:rPr>
              <w:t>/5.5 Choices are informed and extended</w:t>
            </w:r>
          </w:p>
        </w:tc>
        <w:tc>
          <w:tcPr>
            <w:tcW w:w="356" w:type="dxa"/>
          </w:tcPr>
          <w:p w14:paraId="14749093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56DB233B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2FE36161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411BA300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5C490BE4" w14:textId="77777777" w:rsidR="00794558" w:rsidRPr="00DF0031" w:rsidRDefault="00794558" w:rsidP="00794558">
            <w:pPr>
              <w:rPr>
                <w:rFonts w:cs="Arial"/>
              </w:rPr>
            </w:pPr>
          </w:p>
        </w:tc>
      </w:tr>
      <w:tr w:rsidR="00794558" w:rsidRPr="00DF0031" w14:paraId="7920062B" w14:textId="77777777" w:rsidTr="00B81692">
        <w:trPr>
          <w:gridAfter w:val="2"/>
          <w:wAfter w:w="26" w:type="dxa"/>
          <w:trHeight w:val="263"/>
        </w:trPr>
        <w:tc>
          <w:tcPr>
            <w:tcW w:w="1696" w:type="dxa"/>
            <w:vMerge/>
            <w:tcBorders>
              <w:bottom w:val="nil"/>
            </w:tcBorders>
          </w:tcPr>
          <w:p w14:paraId="7217C247" w14:textId="77777777" w:rsidR="00794558" w:rsidRPr="00DF0031" w:rsidRDefault="00794558" w:rsidP="00794558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</w:tcPr>
          <w:p w14:paraId="14852112" w14:textId="77777777" w:rsidR="00794558" w:rsidRPr="00DF0031" w:rsidRDefault="00794558" w:rsidP="00794558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52526C01" w14:textId="61123AC5" w:rsidR="00794558" w:rsidRPr="00F4164B" w:rsidRDefault="00794558" w:rsidP="00794558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6 mastery of media</w:t>
            </w:r>
          </w:p>
        </w:tc>
        <w:tc>
          <w:tcPr>
            <w:tcW w:w="356" w:type="dxa"/>
          </w:tcPr>
          <w:p w14:paraId="3F06529B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709BE1E4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2735E303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5952B53E" w14:textId="77777777" w:rsidR="00794558" w:rsidRPr="00DF0031" w:rsidRDefault="00794558" w:rsidP="00794558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54FFEC7B" w14:textId="77777777" w:rsidR="00794558" w:rsidRPr="00DF0031" w:rsidRDefault="00794558" w:rsidP="00794558">
            <w:pPr>
              <w:rPr>
                <w:rFonts w:cs="Arial"/>
              </w:rPr>
            </w:pPr>
          </w:p>
        </w:tc>
      </w:tr>
      <w:tr w:rsidR="00A40E37" w:rsidRPr="00DF0031" w14:paraId="1F654F32" w14:textId="77777777" w:rsidTr="00794558">
        <w:trPr>
          <w:gridAfter w:val="2"/>
          <w:wAfter w:w="26" w:type="dxa"/>
          <w:trHeight w:val="329"/>
        </w:trPr>
        <w:tc>
          <w:tcPr>
            <w:tcW w:w="1696" w:type="dxa"/>
            <w:shd w:val="clear" w:color="auto" w:fill="B8CCE4" w:themeFill="accent1" w:themeFillTint="66"/>
          </w:tcPr>
          <w:p w14:paraId="3D2CFA61" w14:textId="42C358DF" w:rsidR="00A40E37" w:rsidRPr="00DF0031" w:rsidRDefault="009C4FF4" w:rsidP="00747951">
            <w:pPr>
              <w:rPr>
                <w:rFonts w:asciiTheme="minorHAnsi" w:hAnsiTheme="minorHAnsi" w:cs="Arial"/>
                <w:b/>
                <w:bCs/>
              </w:rPr>
            </w:pPr>
            <w:bookmarkStart w:id="4" w:name="_Hlk35953301"/>
            <w:bookmarkEnd w:id="3"/>
            <w:r>
              <w:rPr>
                <w:rFonts w:asciiTheme="minorHAnsi" w:hAnsiTheme="minorHAnsi" w:cs="Arial"/>
                <w:b/>
                <w:bCs/>
              </w:rPr>
              <w:t>Artwork</w:t>
            </w:r>
            <w:r w:rsidR="00A40E37" w:rsidRPr="00DF0031">
              <w:rPr>
                <w:rFonts w:asciiTheme="minorHAnsi" w:hAnsiTheme="minorHAnsi" w:cs="Arial"/>
                <w:b/>
                <w:bCs/>
              </w:rPr>
              <w:t xml:space="preserve"> 3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14:paraId="018E2BA4" w14:textId="77777777" w:rsidR="00A40E37" w:rsidRPr="00DF0031" w:rsidRDefault="00A40E37" w:rsidP="008431B8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Mark</w:t>
            </w:r>
          </w:p>
        </w:tc>
        <w:tc>
          <w:tcPr>
            <w:tcW w:w="5811" w:type="dxa"/>
            <w:gridSpan w:val="3"/>
            <w:shd w:val="clear" w:color="auto" w:fill="B8CCE4" w:themeFill="accent1" w:themeFillTint="66"/>
          </w:tcPr>
          <w:p w14:paraId="462CE23C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Rubric</w:t>
            </w:r>
          </w:p>
        </w:tc>
        <w:tc>
          <w:tcPr>
            <w:tcW w:w="356" w:type="dxa"/>
            <w:shd w:val="clear" w:color="auto" w:fill="B8CCE4" w:themeFill="accent1" w:themeFillTint="66"/>
          </w:tcPr>
          <w:p w14:paraId="42EFDF5B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A</w:t>
            </w:r>
          </w:p>
        </w:tc>
        <w:tc>
          <w:tcPr>
            <w:tcW w:w="431" w:type="dxa"/>
            <w:shd w:val="clear" w:color="auto" w:fill="B8CCE4" w:themeFill="accent1" w:themeFillTint="66"/>
          </w:tcPr>
          <w:p w14:paraId="075876E9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7D67BBE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C</w:t>
            </w:r>
          </w:p>
        </w:tc>
        <w:tc>
          <w:tcPr>
            <w:tcW w:w="367" w:type="dxa"/>
            <w:shd w:val="clear" w:color="auto" w:fill="B8CCE4" w:themeFill="accent1" w:themeFillTint="66"/>
          </w:tcPr>
          <w:p w14:paraId="2A56239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D</w:t>
            </w:r>
          </w:p>
        </w:tc>
        <w:tc>
          <w:tcPr>
            <w:tcW w:w="364" w:type="dxa"/>
            <w:shd w:val="clear" w:color="auto" w:fill="B8CCE4" w:themeFill="accent1" w:themeFillTint="66"/>
          </w:tcPr>
          <w:p w14:paraId="459FD2C3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E</w:t>
            </w:r>
          </w:p>
        </w:tc>
      </w:tr>
      <w:tr w:rsidR="00794558" w:rsidRPr="00DF0031" w14:paraId="58B1B4DC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 w:val="restart"/>
          </w:tcPr>
          <w:p w14:paraId="5B0E4860" w14:textId="3ED1E80B" w:rsidR="00794558" w:rsidRPr="00DF0031" w:rsidRDefault="00794558" w:rsidP="004E6566">
            <w:p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Paper Landscape</w:t>
            </w:r>
          </w:p>
        </w:tc>
        <w:tc>
          <w:tcPr>
            <w:tcW w:w="993" w:type="dxa"/>
            <w:vMerge w:val="restart"/>
          </w:tcPr>
          <w:p w14:paraId="4DFB823C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  <w:p w14:paraId="44C01F33" w14:textId="493F439D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/20</w:t>
            </w:r>
          </w:p>
          <w:p w14:paraId="1979B47B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6D0D9B10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</w:t>
            </w:r>
            <w:r w:rsidRPr="00DF0031">
              <w:rPr>
                <w:rFonts w:asciiTheme="minorHAnsi" w:hAnsiTheme="minorHAnsi" w:cs="Arial"/>
              </w:rPr>
              <w:t xml:space="preserve">.1 </w:t>
            </w:r>
            <w:r>
              <w:rPr>
                <w:rFonts w:asciiTheme="minorHAnsi" w:hAnsiTheme="minorHAnsi" w:cs="Arial"/>
              </w:rPr>
              <w:t>Overall judgement</w:t>
            </w:r>
          </w:p>
        </w:tc>
        <w:tc>
          <w:tcPr>
            <w:tcW w:w="356" w:type="dxa"/>
          </w:tcPr>
          <w:p w14:paraId="3E02A07C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05D38FA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203A2AD8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728A7702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45048010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71C476A6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34744DF7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6CDFC1BD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5F1854A9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5.2</w:t>
            </w:r>
            <w:r w:rsidRPr="00DF0031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development of concepts</w:t>
            </w:r>
          </w:p>
        </w:tc>
        <w:tc>
          <w:tcPr>
            <w:tcW w:w="356" w:type="dxa"/>
          </w:tcPr>
          <w:p w14:paraId="4374D1E7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73A5641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2AFD5950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54582A41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5559D16F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7D9AA6BD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1908AAA7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7C879551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78783DA8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5.3 </w:t>
            </w:r>
            <w:r>
              <w:rPr>
                <w:rFonts w:asciiTheme="minorHAnsi" w:hAnsiTheme="minorHAnsi" w:cstheme="minorHAnsi"/>
              </w:rPr>
              <w:t>Development of layers of meaning</w:t>
            </w:r>
          </w:p>
        </w:tc>
        <w:tc>
          <w:tcPr>
            <w:tcW w:w="356" w:type="dxa"/>
          </w:tcPr>
          <w:p w14:paraId="37E25257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007D9446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6CADEB89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6731EA1E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00EF7651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77E78B21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30FB8C09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</w:tcPr>
          <w:p w14:paraId="3D37FF86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285291BF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5.4 </w:t>
            </w:r>
            <w:r>
              <w:rPr>
                <w:rFonts w:asciiTheme="minorHAnsi" w:hAnsiTheme="minorHAnsi" w:cstheme="minorHAnsi"/>
              </w:rPr>
              <w:t>/5.5 Choices are informed and extended</w:t>
            </w:r>
          </w:p>
        </w:tc>
        <w:tc>
          <w:tcPr>
            <w:tcW w:w="356" w:type="dxa"/>
          </w:tcPr>
          <w:p w14:paraId="02AE0C9B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6A263CF8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57FDEBCF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434C3C64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5EB59A26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794558" w:rsidRPr="00DF0031" w14:paraId="5842C5A9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  <w:tcBorders>
              <w:bottom w:val="nil"/>
            </w:tcBorders>
          </w:tcPr>
          <w:p w14:paraId="08D15D57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</w:tcPr>
          <w:p w14:paraId="62F678E4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2488BC10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6 mastery of media</w:t>
            </w:r>
          </w:p>
        </w:tc>
        <w:tc>
          <w:tcPr>
            <w:tcW w:w="356" w:type="dxa"/>
          </w:tcPr>
          <w:p w14:paraId="2CA3879B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18961E53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521627E6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370582EA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697C151C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bookmarkEnd w:id="4"/>
      <w:tr w:rsidR="00A40E37" w:rsidRPr="00DF0031" w14:paraId="454AE79B" w14:textId="77777777" w:rsidTr="00794558">
        <w:trPr>
          <w:gridAfter w:val="2"/>
          <w:wAfter w:w="26" w:type="dxa"/>
          <w:trHeight w:val="329"/>
        </w:trPr>
        <w:tc>
          <w:tcPr>
            <w:tcW w:w="1696" w:type="dxa"/>
            <w:shd w:val="clear" w:color="auto" w:fill="B8CCE4" w:themeFill="accent1" w:themeFillTint="66"/>
          </w:tcPr>
          <w:p w14:paraId="4985FAE4" w14:textId="35919925" w:rsidR="00A40E37" w:rsidRPr="00DF0031" w:rsidRDefault="009C4FF4" w:rsidP="00747951">
            <w:p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Artwork</w:t>
            </w:r>
            <w:r w:rsidR="00A40E37" w:rsidRPr="00DF0031">
              <w:rPr>
                <w:rFonts w:asciiTheme="minorHAnsi" w:hAnsiTheme="minorHAnsi" w:cs="Arial"/>
                <w:b/>
                <w:bCs/>
              </w:rPr>
              <w:t xml:space="preserve"> 4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14:paraId="33F6D099" w14:textId="77777777" w:rsidR="00A40E37" w:rsidRPr="00DF0031" w:rsidRDefault="00A40E37" w:rsidP="008431B8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Mark</w:t>
            </w:r>
          </w:p>
        </w:tc>
        <w:tc>
          <w:tcPr>
            <w:tcW w:w="5811" w:type="dxa"/>
            <w:gridSpan w:val="3"/>
            <w:shd w:val="clear" w:color="auto" w:fill="B8CCE4" w:themeFill="accent1" w:themeFillTint="66"/>
          </w:tcPr>
          <w:p w14:paraId="1EAD5A4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Rubric</w:t>
            </w:r>
          </w:p>
        </w:tc>
        <w:tc>
          <w:tcPr>
            <w:tcW w:w="356" w:type="dxa"/>
            <w:shd w:val="clear" w:color="auto" w:fill="B8CCE4" w:themeFill="accent1" w:themeFillTint="66"/>
          </w:tcPr>
          <w:p w14:paraId="7B6CD6FD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A</w:t>
            </w:r>
          </w:p>
        </w:tc>
        <w:tc>
          <w:tcPr>
            <w:tcW w:w="431" w:type="dxa"/>
            <w:shd w:val="clear" w:color="auto" w:fill="B8CCE4" w:themeFill="accent1" w:themeFillTint="66"/>
          </w:tcPr>
          <w:p w14:paraId="1980A48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734387D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C</w:t>
            </w:r>
          </w:p>
        </w:tc>
        <w:tc>
          <w:tcPr>
            <w:tcW w:w="367" w:type="dxa"/>
            <w:shd w:val="clear" w:color="auto" w:fill="B8CCE4" w:themeFill="accent1" w:themeFillTint="66"/>
          </w:tcPr>
          <w:p w14:paraId="2967F9C4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D</w:t>
            </w:r>
          </w:p>
        </w:tc>
        <w:tc>
          <w:tcPr>
            <w:tcW w:w="364" w:type="dxa"/>
            <w:shd w:val="clear" w:color="auto" w:fill="B8CCE4" w:themeFill="accent1" w:themeFillTint="66"/>
          </w:tcPr>
          <w:p w14:paraId="14E58C7A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E</w:t>
            </w:r>
          </w:p>
        </w:tc>
      </w:tr>
      <w:tr w:rsidR="00794558" w:rsidRPr="00DF0031" w14:paraId="64066FAA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 w:val="restart"/>
          </w:tcPr>
          <w:p w14:paraId="2131075F" w14:textId="7B63830C" w:rsidR="00794558" w:rsidRPr="00DF0031" w:rsidRDefault="00794558" w:rsidP="004E6566">
            <w:p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Dry Point Etching</w:t>
            </w:r>
          </w:p>
        </w:tc>
        <w:tc>
          <w:tcPr>
            <w:tcW w:w="993" w:type="dxa"/>
            <w:vMerge w:val="restart"/>
          </w:tcPr>
          <w:p w14:paraId="70F48B8B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  <w:p w14:paraId="709A5100" w14:textId="3728AAC1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/20</w:t>
            </w:r>
          </w:p>
          <w:p w14:paraId="6B22506D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1E74674D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</w:t>
            </w:r>
            <w:r w:rsidRPr="00DF0031">
              <w:rPr>
                <w:rFonts w:asciiTheme="minorHAnsi" w:hAnsiTheme="minorHAnsi" w:cs="Arial"/>
              </w:rPr>
              <w:t xml:space="preserve">.1 </w:t>
            </w:r>
            <w:r>
              <w:rPr>
                <w:rFonts w:asciiTheme="minorHAnsi" w:hAnsiTheme="minorHAnsi" w:cs="Arial"/>
              </w:rPr>
              <w:t>Overall judgement</w:t>
            </w:r>
          </w:p>
        </w:tc>
        <w:tc>
          <w:tcPr>
            <w:tcW w:w="356" w:type="dxa"/>
          </w:tcPr>
          <w:p w14:paraId="72ABB8A1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40D6F98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122F0EB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3253C96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5361A511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4286FA0A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65F6BB93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4586E90B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63A7216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5.2</w:t>
            </w:r>
            <w:r w:rsidRPr="00DF0031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development of concepts</w:t>
            </w:r>
          </w:p>
        </w:tc>
        <w:tc>
          <w:tcPr>
            <w:tcW w:w="356" w:type="dxa"/>
          </w:tcPr>
          <w:p w14:paraId="1DB8BD5E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53456FED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29E3BA7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2074C870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3B3A316D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77E15F84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4F332A7F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78F2344F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7ECDA34C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5.3 </w:t>
            </w:r>
            <w:r>
              <w:rPr>
                <w:rFonts w:asciiTheme="minorHAnsi" w:hAnsiTheme="minorHAnsi" w:cstheme="minorHAnsi"/>
              </w:rPr>
              <w:t>Development of layers of meaning</w:t>
            </w:r>
          </w:p>
        </w:tc>
        <w:tc>
          <w:tcPr>
            <w:tcW w:w="356" w:type="dxa"/>
          </w:tcPr>
          <w:p w14:paraId="31FE8A5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0D0D8BC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5BB78A1C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2B3A3EF2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748D9D88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032B3695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1C1A4790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</w:tcPr>
          <w:p w14:paraId="3738157D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7D9D1C65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5.4 </w:t>
            </w:r>
            <w:r>
              <w:rPr>
                <w:rFonts w:asciiTheme="minorHAnsi" w:hAnsiTheme="minorHAnsi" w:cstheme="minorHAnsi"/>
              </w:rPr>
              <w:t>/5.5 Choices are informed and extended</w:t>
            </w:r>
          </w:p>
        </w:tc>
        <w:tc>
          <w:tcPr>
            <w:tcW w:w="356" w:type="dxa"/>
          </w:tcPr>
          <w:p w14:paraId="0F57538B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242CB0EC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618C14C4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56058489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2CBA53BD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794558" w:rsidRPr="00DF0031" w14:paraId="0F61EDBE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  <w:tcBorders>
              <w:bottom w:val="nil"/>
            </w:tcBorders>
          </w:tcPr>
          <w:p w14:paraId="2BD99918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</w:tcPr>
          <w:p w14:paraId="55D2F294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18B105D7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6 mastery of media</w:t>
            </w:r>
          </w:p>
        </w:tc>
        <w:tc>
          <w:tcPr>
            <w:tcW w:w="356" w:type="dxa"/>
          </w:tcPr>
          <w:p w14:paraId="5A39B610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730A5D0D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6FA0A25F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00821106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18D3C60F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A40E37" w:rsidRPr="00DF0031" w14:paraId="33B06E6D" w14:textId="77777777" w:rsidTr="00794558">
        <w:trPr>
          <w:gridAfter w:val="2"/>
          <w:wAfter w:w="26" w:type="dxa"/>
          <w:trHeight w:val="329"/>
        </w:trPr>
        <w:tc>
          <w:tcPr>
            <w:tcW w:w="1696" w:type="dxa"/>
            <w:shd w:val="clear" w:color="auto" w:fill="B8CCE4" w:themeFill="accent1" w:themeFillTint="66"/>
          </w:tcPr>
          <w:p w14:paraId="689CA4FE" w14:textId="562D4E85" w:rsidR="00A40E37" w:rsidRPr="00DF0031" w:rsidRDefault="009C4FF4" w:rsidP="00747951">
            <w:p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Artwork 5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14:paraId="5C729E68" w14:textId="77777777" w:rsidR="00A40E37" w:rsidRPr="00DF0031" w:rsidRDefault="00A40E37" w:rsidP="008431B8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Mark</w:t>
            </w:r>
          </w:p>
        </w:tc>
        <w:tc>
          <w:tcPr>
            <w:tcW w:w="5811" w:type="dxa"/>
            <w:gridSpan w:val="3"/>
            <w:shd w:val="clear" w:color="auto" w:fill="B8CCE4" w:themeFill="accent1" w:themeFillTint="66"/>
          </w:tcPr>
          <w:p w14:paraId="3433D878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Rubric</w:t>
            </w:r>
          </w:p>
        </w:tc>
        <w:tc>
          <w:tcPr>
            <w:tcW w:w="356" w:type="dxa"/>
            <w:shd w:val="clear" w:color="auto" w:fill="B8CCE4" w:themeFill="accent1" w:themeFillTint="66"/>
          </w:tcPr>
          <w:p w14:paraId="4404418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A</w:t>
            </w:r>
          </w:p>
        </w:tc>
        <w:tc>
          <w:tcPr>
            <w:tcW w:w="431" w:type="dxa"/>
            <w:shd w:val="clear" w:color="auto" w:fill="B8CCE4" w:themeFill="accent1" w:themeFillTint="66"/>
          </w:tcPr>
          <w:p w14:paraId="7252618E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D758769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C</w:t>
            </w:r>
          </w:p>
        </w:tc>
        <w:tc>
          <w:tcPr>
            <w:tcW w:w="367" w:type="dxa"/>
            <w:shd w:val="clear" w:color="auto" w:fill="B8CCE4" w:themeFill="accent1" w:themeFillTint="66"/>
          </w:tcPr>
          <w:p w14:paraId="00D8A6AF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D</w:t>
            </w:r>
          </w:p>
        </w:tc>
        <w:tc>
          <w:tcPr>
            <w:tcW w:w="364" w:type="dxa"/>
            <w:shd w:val="clear" w:color="auto" w:fill="B8CCE4" w:themeFill="accent1" w:themeFillTint="66"/>
          </w:tcPr>
          <w:p w14:paraId="127F2B65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E</w:t>
            </w:r>
          </w:p>
        </w:tc>
      </w:tr>
      <w:tr w:rsidR="00794558" w:rsidRPr="00DF0031" w14:paraId="3EAEC41A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 w:val="restart"/>
          </w:tcPr>
          <w:p w14:paraId="4B6D2203" w14:textId="661E4402" w:rsidR="00794558" w:rsidRPr="00DF0031" w:rsidRDefault="00794558" w:rsidP="004E6566">
            <w:p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Solar Plate Etching</w:t>
            </w:r>
          </w:p>
        </w:tc>
        <w:tc>
          <w:tcPr>
            <w:tcW w:w="993" w:type="dxa"/>
            <w:vMerge w:val="restart"/>
          </w:tcPr>
          <w:p w14:paraId="34BEA38F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  <w:p w14:paraId="10956FF5" w14:textId="2D1A964D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/20</w:t>
            </w:r>
          </w:p>
          <w:p w14:paraId="4FF4B6A9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7A10551F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</w:t>
            </w:r>
            <w:r w:rsidRPr="00DF0031">
              <w:rPr>
                <w:rFonts w:asciiTheme="minorHAnsi" w:hAnsiTheme="minorHAnsi" w:cs="Arial"/>
              </w:rPr>
              <w:t xml:space="preserve">.1 </w:t>
            </w:r>
            <w:r>
              <w:rPr>
                <w:rFonts w:asciiTheme="minorHAnsi" w:hAnsiTheme="minorHAnsi" w:cs="Arial"/>
              </w:rPr>
              <w:t>Overall judgement</w:t>
            </w:r>
          </w:p>
        </w:tc>
        <w:tc>
          <w:tcPr>
            <w:tcW w:w="356" w:type="dxa"/>
          </w:tcPr>
          <w:p w14:paraId="5F9E7D65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5E3D84B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7918AE46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42E2BF2C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0FCCCBAF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497A73A1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51A5F6E1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66FD02FB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136850F2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5.2</w:t>
            </w:r>
            <w:r w:rsidRPr="00DF0031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development of concepts</w:t>
            </w:r>
          </w:p>
        </w:tc>
        <w:tc>
          <w:tcPr>
            <w:tcW w:w="356" w:type="dxa"/>
          </w:tcPr>
          <w:p w14:paraId="23F60DC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317AAE02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4A725718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1F8421CA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2B1115B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4A784D9E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79B2CE23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5B9B0F12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669E1734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5.3 </w:t>
            </w:r>
            <w:r>
              <w:rPr>
                <w:rFonts w:asciiTheme="minorHAnsi" w:hAnsiTheme="minorHAnsi" w:cstheme="minorHAnsi"/>
              </w:rPr>
              <w:t>Development of layers of meaning</w:t>
            </w:r>
          </w:p>
        </w:tc>
        <w:tc>
          <w:tcPr>
            <w:tcW w:w="356" w:type="dxa"/>
          </w:tcPr>
          <w:p w14:paraId="59ED14C9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7743364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6885A0F9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697D5B61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092779CC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5CA2E0AC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04467D52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</w:tcPr>
          <w:p w14:paraId="1F425AE1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4FA52408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5.4 </w:t>
            </w:r>
            <w:r>
              <w:rPr>
                <w:rFonts w:asciiTheme="minorHAnsi" w:hAnsiTheme="minorHAnsi" w:cstheme="minorHAnsi"/>
              </w:rPr>
              <w:t>/5.5 Choices are informed and extended</w:t>
            </w:r>
          </w:p>
        </w:tc>
        <w:tc>
          <w:tcPr>
            <w:tcW w:w="356" w:type="dxa"/>
          </w:tcPr>
          <w:p w14:paraId="0D642CE3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571ABC1B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37AF4820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5A6ED82D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69682D68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794558" w:rsidRPr="00DF0031" w14:paraId="7A92973A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  <w:tcBorders>
              <w:bottom w:val="nil"/>
            </w:tcBorders>
          </w:tcPr>
          <w:p w14:paraId="6F9203EB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</w:tcPr>
          <w:p w14:paraId="4FAD3B9E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43D4EFF2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6 mastery of media</w:t>
            </w:r>
          </w:p>
        </w:tc>
        <w:tc>
          <w:tcPr>
            <w:tcW w:w="356" w:type="dxa"/>
          </w:tcPr>
          <w:p w14:paraId="5B05DEB2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0B3D2CF5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44F261C2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219D3681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2740C357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A40E37" w:rsidRPr="00DF0031" w14:paraId="7BAA5673" w14:textId="77777777" w:rsidTr="00794558">
        <w:trPr>
          <w:gridAfter w:val="2"/>
          <w:wAfter w:w="26" w:type="dxa"/>
          <w:trHeight w:val="329"/>
        </w:trPr>
        <w:tc>
          <w:tcPr>
            <w:tcW w:w="1696" w:type="dxa"/>
            <w:shd w:val="clear" w:color="auto" w:fill="B8CCE4" w:themeFill="accent1" w:themeFillTint="66"/>
          </w:tcPr>
          <w:p w14:paraId="5CFCA26C" w14:textId="2DE8B8AF" w:rsidR="009C4FF4" w:rsidRPr="00DF0031" w:rsidRDefault="009C4FF4" w:rsidP="00747951">
            <w:pPr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Artwork 6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14:paraId="62EFF19C" w14:textId="77777777" w:rsidR="00A40E37" w:rsidRPr="00DF0031" w:rsidRDefault="00A40E37" w:rsidP="008431B8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Mark</w:t>
            </w:r>
          </w:p>
        </w:tc>
        <w:tc>
          <w:tcPr>
            <w:tcW w:w="5811" w:type="dxa"/>
            <w:gridSpan w:val="3"/>
            <w:shd w:val="clear" w:color="auto" w:fill="B8CCE4" w:themeFill="accent1" w:themeFillTint="66"/>
          </w:tcPr>
          <w:p w14:paraId="2A14C87D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Rubric</w:t>
            </w:r>
          </w:p>
        </w:tc>
        <w:tc>
          <w:tcPr>
            <w:tcW w:w="356" w:type="dxa"/>
            <w:shd w:val="clear" w:color="auto" w:fill="B8CCE4" w:themeFill="accent1" w:themeFillTint="66"/>
          </w:tcPr>
          <w:p w14:paraId="7A5C1C94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A</w:t>
            </w:r>
          </w:p>
        </w:tc>
        <w:tc>
          <w:tcPr>
            <w:tcW w:w="431" w:type="dxa"/>
            <w:shd w:val="clear" w:color="auto" w:fill="B8CCE4" w:themeFill="accent1" w:themeFillTint="66"/>
          </w:tcPr>
          <w:p w14:paraId="3AC14A4F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44C8BF2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C</w:t>
            </w:r>
          </w:p>
        </w:tc>
        <w:tc>
          <w:tcPr>
            <w:tcW w:w="367" w:type="dxa"/>
            <w:shd w:val="clear" w:color="auto" w:fill="B8CCE4" w:themeFill="accent1" w:themeFillTint="66"/>
          </w:tcPr>
          <w:p w14:paraId="27A19530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D</w:t>
            </w:r>
          </w:p>
        </w:tc>
        <w:tc>
          <w:tcPr>
            <w:tcW w:w="364" w:type="dxa"/>
            <w:shd w:val="clear" w:color="auto" w:fill="B8CCE4" w:themeFill="accent1" w:themeFillTint="66"/>
          </w:tcPr>
          <w:p w14:paraId="7CE516D8" w14:textId="77777777" w:rsidR="00A40E37" w:rsidRPr="00DF0031" w:rsidRDefault="00A40E37" w:rsidP="00747951">
            <w:pPr>
              <w:rPr>
                <w:rFonts w:asciiTheme="minorHAnsi" w:hAnsiTheme="minorHAnsi" w:cs="Arial"/>
                <w:b/>
                <w:bCs/>
              </w:rPr>
            </w:pPr>
            <w:r w:rsidRPr="00DF0031">
              <w:rPr>
                <w:rFonts w:asciiTheme="minorHAnsi" w:hAnsiTheme="minorHAnsi" w:cs="Arial"/>
                <w:b/>
                <w:bCs/>
              </w:rPr>
              <w:t>E</w:t>
            </w:r>
          </w:p>
        </w:tc>
      </w:tr>
      <w:tr w:rsidR="00794558" w:rsidRPr="00DF0031" w14:paraId="7F5A50B5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 w:val="restart"/>
          </w:tcPr>
          <w:p w14:paraId="64C075DE" w14:textId="4532D960" w:rsidR="00794558" w:rsidRPr="00DF0031" w:rsidRDefault="00794558" w:rsidP="004E6566">
            <w:pPr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Personal Space Drawing</w:t>
            </w:r>
          </w:p>
        </w:tc>
        <w:tc>
          <w:tcPr>
            <w:tcW w:w="993" w:type="dxa"/>
            <w:vMerge w:val="restart"/>
          </w:tcPr>
          <w:p w14:paraId="4676B1C5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  <w:p w14:paraId="528EB087" w14:textId="490D029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/20</w:t>
            </w:r>
          </w:p>
          <w:p w14:paraId="4716FC57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57DB728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</w:t>
            </w:r>
            <w:r w:rsidRPr="00DF0031">
              <w:rPr>
                <w:rFonts w:asciiTheme="minorHAnsi" w:hAnsiTheme="minorHAnsi" w:cs="Arial"/>
              </w:rPr>
              <w:t xml:space="preserve">.1 </w:t>
            </w:r>
            <w:r>
              <w:rPr>
                <w:rFonts w:asciiTheme="minorHAnsi" w:hAnsiTheme="minorHAnsi" w:cs="Arial"/>
              </w:rPr>
              <w:t>Overall judgement</w:t>
            </w:r>
          </w:p>
        </w:tc>
        <w:tc>
          <w:tcPr>
            <w:tcW w:w="356" w:type="dxa"/>
          </w:tcPr>
          <w:p w14:paraId="18C514C9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5BBB2CE6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36B6512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0B53A6E7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233690B6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460F120E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46D7319B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4896D8E8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5E0C0EB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5.2</w:t>
            </w:r>
            <w:r w:rsidRPr="00DF0031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development of concepts</w:t>
            </w:r>
          </w:p>
        </w:tc>
        <w:tc>
          <w:tcPr>
            <w:tcW w:w="356" w:type="dxa"/>
          </w:tcPr>
          <w:p w14:paraId="0F9CE1BD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108CDB0B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06BBDE23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70458D79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375153F8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267C058A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4B348F6F" w14:textId="77777777" w:rsidR="00794558" w:rsidRPr="00DF0031" w:rsidRDefault="00794558" w:rsidP="004E6566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993" w:type="dxa"/>
            <w:vMerge/>
          </w:tcPr>
          <w:p w14:paraId="3A6F61D4" w14:textId="77777777" w:rsidR="00794558" w:rsidRPr="00DF0031" w:rsidRDefault="00794558" w:rsidP="004E6566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5811" w:type="dxa"/>
            <w:gridSpan w:val="3"/>
          </w:tcPr>
          <w:p w14:paraId="5E08C6F3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5.3 </w:t>
            </w:r>
            <w:r>
              <w:rPr>
                <w:rFonts w:asciiTheme="minorHAnsi" w:hAnsiTheme="minorHAnsi" w:cstheme="minorHAnsi"/>
              </w:rPr>
              <w:t>Development of layers of meaning</w:t>
            </w:r>
          </w:p>
        </w:tc>
        <w:tc>
          <w:tcPr>
            <w:tcW w:w="356" w:type="dxa"/>
          </w:tcPr>
          <w:p w14:paraId="11C53651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31" w:type="dxa"/>
          </w:tcPr>
          <w:p w14:paraId="55C17354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425" w:type="dxa"/>
          </w:tcPr>
          <w:p w14:paraId="7972364D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7" w:type="dxa"/>
          </w:tcPr>
          <w:p w14:paraId="2D9A318B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  <w:tc>
          <w:tcPr>
            <w:tcW w:w="364" w:type="dxa"/>
          </w:tcPr>
          <w:p w14:paraId="0F6B67DB" w14:textId="77777777" w:rsidR="00794558" w:rsidRPr="00DF0031" w:rsidRDefault="00794558" w:rsidP="004E6566">
            <w:pPr>
              <w:rPr>
                <w:rFonts w:asciiTheme="minorHAnsi" w:hAnsiTheme="minorHAnsi" w:cs="Arial"/>
              </w:rPr>
            </w:pPr>
          </w:p>
        </w:tc>
      </w:tr>
      <w:tr w:rsidR="00794558" w:rsidRPr="00DF0031" w14:paraId="631B606B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</w:tcPr>
          <w:p w14:paraId="7EED55D2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</w:tcPr>
          <w:p w14:paraId="72025F8F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6018DDF8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 xml:space="preserve">5.4 </w:t>
            </w:r>
            <w:r>
              <w:rPr>
                <w:rFonts w:asciiTheme="minorHAnsi" w:hAnsiTheme="minorHAnsi" w:cstheme="minorHAnsi"/>
              </w:rPr>
              <w:t>/5.5 Choices are informed and extended</w:t>
            </w:r>
          </w:p>
        </w:tc>
        <w:tc>
          <w:tcPr>
            <w:tcW w:w="356" w:type="dxa"/>
          </w:tcPr>
          <w:p w14:paraId="35085806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1C25AB5C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6C2B9F58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608CD247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156BC96F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794558" w:rsidRPr="00DF0031" w14:paraId="7AA39AA1" w14:textId="77777777" w:rsidTr="004E6566">
        <w:trPr>
          <w:gridAfter w:val="2"/>
          <w:wAfter w:w="26" w:type="dxa"/>
          <w:trHeight w:val="263"/>
        </w:trPr>
        <w:tc>
          <w:tcPr>
            <w:tcW w:w="1696" w:type="dxa"/>
            <w:vMerge/>
            <w:tcBorders>
              <w:bottom w:val="nil"/>
            </w:tcBorders>
          </w:tcPr>
          <w:p w14:paraId="2C4ED272" w14:textId="77777777" w:rsidR="00794558" w:rsidRPr="00DF0031" w:rsidRDefault="00794558" w:rsidP="004E6566">
            <w:pPr>
              <w:rPr>
                <w:rFonts w:cs="Arial"/>
                <w:b/>
              </w:rPr>
            </w:pPr>
          </w:p>
        </w:tc>
        <w:tc>
          <w:tcPr>
            <w:tcW w:w="993" w:type="dxa"/>
            <w:vMerge/>
            <w:tcBorders>
              <w:bottom w:val="nil"/>
            </w:tcBorders>
          </w:tcPr>
          <w:p w14:paraId="66EC36A1" w14:textId="77777777" w:rsidR="00794558" w:rsidRPr="00DF0031" w:rsidRDefault="00794558" w:rsidP="004E6566">
            <w:pPr>
              <w:jc w:val="center"/>
              <w:rPr>
                <w:rFonts w:cs="Arial"/>
              </w:rPr>
            </w:pPr>
          </w:p>
        </w:tc>
        <w:tc>
          <w:tcPr>
            <w:tcW w:w="5811" w:type="dxa"/>
            <w:gridSpan w:val="3"/>
          </w:tcPr>
          <w:p w14:paraId="0EF8A8D1" w14:textId="77777777" w:rsidR="00794558" w:rsidRPr="00F4164B" w:rsidRDefault="00794558" w:rsidP="004E6566">
            <w:pPr>
              <w:rPr>
                <w:rFonts w:asciiTheme="minorHAnsi" w:hAnsiTheme="minorHAnsi" w:cstheme="minorHAnsi"/>
              </w:rPr>
            </w:pPr>
            <w:r w:rsidRPr="00F4164B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6 mastery of media</w:t>
            </w:r>
          </w:p>
        </w:tc>
        <w:tc>
          <w:tcPr>
            <w:tcW w:w="356" w:type="dxa"/>
          </w:tcPr>
          <w:p w14:paraId="747103BC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31" w:type="dxa"/>
          </w:tcPr>
          <w:p w14:paraId="2EA92AC6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425" w:type="dxa"/>
          </w:tcPr>
          <w:p w14:paraId="2ADAC1ED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7" w:type="dxa"/>
          </w:tcPr>
          <w:p w14:paraId="254E6C54" w14:textId="77777777" w:rsidR="00794558" w:rsidRPr="00DF0031" w:rsidRDefault="00794558" w:rsidP="004E6566">
            <w:pPr>
              <w:rPr>
                <w:rFonts w:cs="Arial"/>
              </w:rPr>
            </w:pPr>
          </w:p>
        </w:tc>
        <w:tc>
          <w:tcPr>
            <w:tcW w:w="364" w:type="dxa"/>
          </w:tcPr>
          <w:p w14:paraId="4C9E9414" w14:textId="77777777" w:rsidR="00794558" w:rsidRPr="00DF0031" w:rsidRDefault="00794558" w:rsidP="004E6566">
            <w:pPr>
              <w:rPr>
                <w:rFonts w:cs="Arial"/>
              </w:rPr>
            </w:pPr>
          </w:p>
        </w:tc>
      </w:tr>
      <w:tr w:rsidR="008431B8" w:rsidRPr="00DF0031" w14:paraId="4785CF30" w14:textId="77777777" w:rsidTr="00794558">
        <w:trPr>
          <w:gridAfter w:val="1"/>
          <w:wAfter w:w="16" w:type="dxa"/>
          <w:trHeight w:val="283"/>
        </w:trPr>
        <w:tc>
          <w:tcPr>
            <w:tcW w:w="1696" w:type="dxa"/>
            <w:shd w:val="clear" w:color="auto" w:fill="B8CCE4" w:themeFill="accent1" w:themeFillTint="66"/>
          </w:tcPr>
          <w:p w14:paraId="581CEA93" w14:textId="1899301B" w:rsidR="008431B8" w:rsidRPr="00DF0031" w:rsidRDefault="008431B8" w:rsidP="00747951">
            <w:pPr>
              <w:rPr>
                <w:rFonts w:asciiTheme="minorHAnsi" w:hAnsiTheme="minorHAnsi" w:cs="Arial"/>
                <w:b/>
              </w:rPr>
            </w:pPr>
            <w:r w:rsidRPr="00DF0031">
              <w:rPr>
                <w:rFonts w:asciiTheme="minorHAnsi" w:hAnsiTheme="minorHAnsi" w:cs="Arial"/>
                <w:b/>
              </w:rPr>
              <w:t>TOTAL</w:t>
            </w:r>
          </w:p>
        </w:tc>
        <w:tc>
          <w:tcPr>
            <w:tcW w:w="8757" w:type="dxa"/>
            <w:gridSpan w:val="10"/>
            <w:shd w:val="clear" w:color="auto" w:fill="B8CCE4" w:themeFill="accent1" w:themeFillTint="66"/>
          </w:tcPr>
          <w:p w14:paraId="6A0E7405" w14:textId="2E1C8ABE" w:rsidR="008431B8" w:rsidRPr="00DF0031" w:rsidRDefault="008431B8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      </w:t>
            </w:r>
            <w:r w:rsidR="009010E9">
              <w:rPr>
                <w:rFonts w:asciiTheme="minorHAnsi" w:hAnsiTheme="minorHAnsi" w:cs="Arial"/>
                <w:b/>
                <w:bCs/>
              </w:rPr>
              <w:t>/1</w:t>
            </w:r>
            <w:r w:rsidR="00794558">
              <w:rPr>
                <w:rFonts w:asciiTheme="minorHAnsi" w:hAnsiTheme="minorHAnsi" w:cs="Arial"/>
                <w:b/>
                <w:bCs/>
              </w:rPr>
              <w:t>2</w:t>
            </w:r>
            <w:r w:rsidR="009010E9">
              <w:rPr>
                <w:rFonts w:asciiTheme="minorHAnsi" w:hAnsiTheme="minorHAnsi" w:cs="Arial"/>
                <w:b/>
                <w:bCs/>
              </w:rPr>
              <w:t>0</w:t>
            </w:r>
          </w:p>
        </w:tc>
      </w:tr>
      <w:tr w:rsidR="00F93978" w:rsidRPr="00DF0031" w14:paraId="593BB9E5" w14:textId="77777777" w:rsidTr="00113928">
        <w:trPr>
          <w:trHeight w:val="1237"/>
        </w:trPr>
        <w:tc>
          <w:tcPr>
            <w:tcW w:w="1696" w:type="dxa"/>
          </w:tcPr>
          <w:p w14:paraId="1E9D6ED8" w14:textId="709B626C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Grade A</w:t>
            </w:r>
          </w:p>
          <w:p w14:paraId="05B8C91C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Outstanding Achievement</w:t>
            </w:r>
          </w:p>
          <w:p w14:paraId="617F9874" w14:textId="50F6ADD3" w:rsidR="00F93978" w:rsidRPr="00DF0031" w:rsidRDefault="009010E9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90 - 100</w:t>
            </w:r>
          </w:p>
        </w:tc>
        <w:tc>
          <w:tcPr>
            <w:tcW w:w="2035" w:type="dxa"/>
            <w:gridSpan w:val="2"/>
          </w:tcPr>
          <w:p w14:paraId="661E4330" w14:textId="09A9B866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Grade B</w:t>
            </w:r>
          </w:p>
          <w:p w14:paraId="72E3CE48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High Achievement</w:t>
            </w:r>
          </w:p>
          <w:p w14:paraId="0FCD8542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</w:p>
          <w:p w14:paraId="1AC41810" w14:textId="36F16926" w:rsidR="00F93978" w:rsidRPr="00DF0031" w:rsidRDefault="009010E9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80 - 89</w:t>
            </w:r>
          </w:p>
        </w:tc>
        <w:tc>
          <w:tcPr>
            <w:tcW w:w="2643" w:type="dxa"/>
          </w:tcPr>
          <w:p w14:paraId="6951F3E5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Grade C</w:t>
            </w:r>
          </w:p>
          <w:p w14:paraId="7E5F1FE3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Sound Achievement</w:t>
            </w:r>
          </w:p>
          <w:p w14:paraId="090DEC69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</w:p>
          <w:p w14:paraId="491418B9" w14:textId="2D4E44DE" w:rsidR="00F93978" w:rsidRPr="00DF0031" w:rsidRDefault="009010E9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60-79</w:t>
            </w:r>
          </w:p>
        </w:tc>
        <w:tc>
          <w:tcPr>
            <w:tcW w:w="2126" w:type="dxa"/>
          </w:tcPr>
          <w:p w14:paraId="7C57623A" w14:textId="77089372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Grade D</w:t>
            </w:r>
          </w:p>
          <w:p w14:paraId="6B573835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Basic Achievement</w:t>
            </w:r>
          </w:p>
          <w:p w14:paraId="7F281848" w14:textId="77777777" w:rsidR="00F93978" w:rsidRPr="00DF0031" w:rsidRDefault="00F93978" w:rsidP="00747951">
            <w:pPr>
              <w:rPr>
                <w:rFonts w:asciiTheme="minorHAnsi" w:hAnsiTheme="minorHAnsi" w:cs="Arial"/>
              </w:rPr>
            </w:pPr>
          </w:p>
          <w:p w14:paraId="1C782AF1" w14:textId="65A1F313" w:rsidR="00F93978" w:rsidRPr="00DF0031" w:rsidRDefault="009010E9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30-59</w:t>
            </w:r>
          </w:p>
        </w:tc>
        <w:tc>
          <w:tcPr>
            <w:tcW w:w="1969" w:type="dxa"/>
            <w:gridSpan w:val="7"/>
          </w:tcPr>
          <w:p w14:paraId="50525012" w14:textId="6DEF1029" w:rsidR="00F93978" w:rsidRPr="00DF0031" w:rsidRDefault="00F93978" w:rsidP="00747951">
            <w:pPr>
              <w:rPr>
                <w:rFonts w:asciiTheme="minorHAnsi" w:hAnsiTheme="minorHAnsi" w:cs="Arial"/>
              </w:rPr>
            </w:pPr>
            <w:r w:rsidRPr="00DF0031">
              <w:rPr>
                <w:rFonts w:asciiTheme="minorHAnsi" w:hAnsiTheme="minorHAnsi" w:cs="Arial"/>
              </w:rPr>
              <w:t>Grade E</w:t>
            </w:r>
          </w:p>
          <w:p w14:paraId="57456AFB" w14:textId="1BB6A0D1" w:rsidR="00F93978" w:rsidRPr="00DF0031" w:rsidRDefault="00FE7A42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Non attempt</w:t>
            </w:r>
          </w:p>
          <w:p w14:paraId="111F5421" w14:textId="77777777" w:rsidR="00FE7A42" w:rsidRPr="00DF0031" w:rsidRDefault="00FE7A42" w:rsidP="00747951">
            <w:pPr>
              <w:rPr>
                <w:rFonts w:asciiTheme="minorHAnsi" w:hAnsiTheme="minorHAnsi" w:cs="Arial"/>
              </w:rPr>
            </w:pPr>
          </w:p>
          <w:p w14:paraId="1D26168C" w14:textId="7F723F6C" w:rsidR="00F93978" w:rsidRPr="00DF0031" w:rsidRDefault="00B81692" w:rsidP="0074795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&lt;29</w:t>
            </w:r>
          </w:p>
        </w:tc>
      </w:tr>
    </w:tbl>
    <w:p w14:paraId="46C76BAC" w14:textId="77777777" w:rsidR="00E1299F" w:rsidRDefault="00E1299F" w:rsidP="008431B8">
      <w:pPr>
        <w:ind w:right="-295"/>
        <w:jc w:val="right"/>
        <w:rPr>
          <w:rFonts w:eastAsia="Arial" w:cs="Arial"/>
          <w:b/>
          <w:sz w:val="28"/>
          <w:szCs w:val="28"/>
        </w:rPr>
      </w:pPr>
    </w:p>
    <w:p w14:paraId="56D7D4C9" w14:textId="77777777" w:rsidR="00E1299F" w:rsidRDefault="00E1299F" w:rsidP="008431B8">
      <w:pPr>
        <w:ind w:right="-295"/>
        <w:jc w:val="right"/>
        <w:rPr>
          <w:rFonts w:eastAsia="Arial" w:cs="Arial"/>
          <w:b/>
          <w:sz w:val="28"/>
          <w:szCs w:val="28"/>
        </w:rPr>
      </w:pPr>
    </w:p>
    <w:p w14:paraId="1170291C" w14:textId="77777777" w:rsidR="00E1299F" w:rsidRDefault="00E1299F" w:rsidP="008431B8">
      <w:pPr>
        <w:ind w:right="-295"/>
        <w:jc w:val="right"/>
        <w:rPr>
          <w:rFonts w:eastAsia="Arial" w:cs="Arial"/>
          <w:b/>
          <w:sz w:val="28"/>
          <w:szCs w:val="28"/>
        </w:rPr>
      </w:pPr>
    </w:p>
    <w:p w14:paraId="500F6713" w14:textId="310B16A3" w:rsidR="00A40E37" w:rsidRDefault="00A40E37" w:rsidP="008431B8">
      <w:pPr>
        <w:ind w:right="-295"/>
        <w:jc w:val="right"/>
        <w:rPr>
          <w:rFonts w:eastAsia="Arial" w:cs="Arial"/>
          <w:b/>
          <w:sz w:val="28"/>
          <w:szCs w:val="28"/>
        </w:rPr>
      </w:pPr>
      <w:r w:rsidRPr="00DF0031">
        <w:rPr>
          <w:rFonts w:eastAsia="Arial" w:cs="Arial"/>
          <w:b/>
          <w:sz w:val="28"/>
          <w:szCs w:val="28"/>
        </w:rPr>
        <w:t xml:space="preserve">TOTAL MARK  </w:t>
      </w:r>
      <w:r w:rsidR="008431B8">
        <w:rPr>
          <w:rFonts w:eastAsia="Arial" w:cs="Arial"/>
          <w:b/>
          <w:sz w:val="28"/>
          <w:szCs w:val="28"/>
        </w:rPr>
        <w:t xml:space="preserve">        </w:t>
      </w:r>
      <w:r w:rsidRPr="00DF0031">
        <w:rPr>
          <w:rFonts w:eastAsia="Arial" w:cs="Arial"/>
          <w:b/>
          <w:sz w:val="28"/>
          <w:szCs w:val="28"/>
        </w:rPr>
        <w:t>/</w:t>
      </w:r>
      <w:r w:rsidR="009010E9">
        <w:rPr>
          <w:rFonts w:eastAsia="Arial" w:cs="Arial"/>
          <w:b/>
          <w:sz w:val="28"/>
          <w:szCs w:val="28"/>
        </w:rPr>
        <w:t>100</w:t>
      </w:r>
    </w:p>
    <w:p w14:paraId="6A14A4C5" w14:textId="77777777" w:rsidR="00B57625" w:rsidRPr="00B57625" w:rsidRDefault="00B57625" w:rsidP="00B5762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57625">
        <w:rPr>
          <w:rFonts w:ascii="Arial" w:eastAsia="Times New Roman" w:hAnsi="Arial" w:cs="Arial"/>
          <w:b/>
          <w:bCs/>
          <w:color w:val="000080"/>
          <w:sz w:val="28"/>
          <w:szCs w:val="28"/>
          <w:lang w:val="en-US" w:eastAsia="en-AU"/>
        </w:rPr>
        <w:t>Reflecting on Learning …</w:t>
      </w:r>
      <w:r w:rsidRPr="00B57625">
        <w:rPr>
          <w:rFonts w:ascii="Arial" w:eastAsia="Times New Roman" w:hAnsi="Arial" w:cs="Arial"/>
          <w:sz w:val="28"/>
          <w:szCs w:val="28"/>
          <w:lang w:eastAsia="en-AU"/>
        </w:rPr>
        <w:t> </w:t>
      </w:r>
    </w:p>
    <w:p w14:paraId="350208E9" w14:textId="77777777" w:rsidR="00B57625" w:rsidRPr="00B57625" w:rsidRDefault="00B57625" w:rsidP="00B5762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57625">
        <w:rPr>
          <w:rFonts w:ascii="Arial" w:eastAsia="Times New Roman" w:hAnsi="Arial" w:cs="Arial"/>
          <w:sz w:val="16"/>
          <w:szCs w:val="16"/>
          <w:lang w:eastAsia="en-AU"/>
        </w:rPr>
        <w:t> </w:t>
      </w:r>
    </w:p>
    <w:p w14:paraId="2A1CA957" w14:textId="77777777" w:rsidR="00B57625" w:rsidRPr="00B57625" w:rsidRDefault="00B57625" w:rsidP="00B5762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57625">
        <w:rPr>
          <w:rFonts w:ascii="Arial" w:eastAsia="Times New Roman" w:hAnsi="Arial" w:cs="Arial"/>
          <w:sz w:val="16"/>
          <w:szCs w:val="16"/>
          <w:lang w:eastAsia="en-AU"/>
        </w:rPr>
        <w:lastRenderedPageBreak/>
        <w:t> </w:t>
      </w:r>
    </w:p>
    <w:p w14:paraId="28992827" w14:textId="77777777" w:rsidR="00B57625" w:rsidRPr="00B57625" w:rsidRDefault="00B57625" w:rsidP="00B5762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57625">
        <w:rPr>
          <w:rFonts w:ascii="Arial" w:eastAsia="Times New Roman" w:hAnsi="Arial" w:cs="Arial"/>
          <w:sz w:val="16"/>
          <w:szCs w:val="16"/>
          <w:lang w:eastAsia="en-AU"/>
        </w:rPr>
        <w:t> </w:t>
      </w:r>
    </w:p>
    <w:tbl>
      <w:tblPr>
        <w:tblW w:w="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0"/>
        <w:gridCol w:w="735"/>
        <w:gridCol w:w="735"/>
        <w:gridCol w:w="720"/>
        <w:gridCol w:w="735"/>
        <w:gridCol w:w="765"/>
      </w:tblGrid>
      <w:tr w:rsidR="00B57625" w:rsidRPr="00B57625" w14:paraId="7F2C5181" w14:textId="77777777" w:rsidTr="00B57625">
        <w:tc>
          <w:tcPr>
            <w:tcW w:w="100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vAlign w:val="center"/>
            <w:hideMark/>
          </w:tcPr>
          <w:p w14:paraId="16A626D4" w14:textId="77777777" w:rsidR="00B57625" w:rsidRPr="00B57625" w:rsidRDefault="00B57625" w:rsidP="00B57625">
            <w:pPr>
              <w:spacing w:after="0" w:line="240" w:lineRule="auto"/>
              <w:textAlignment w:val="baseline"/>
              <w:divId w:val="191235176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AU"/>
              </w:rPr>
              <w:t>STUDENT REFLECTION</w:t>
            </w:r>
            <w:r w:rsidRPr="00B57625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 </w:t>
            </w:r>
            <w:r w:rsidRPr="00B57625">
              <w:rPr>
                <w:rFonts w:ascii="Arial" w:eastAsia="Times New Roman" w:hAnsi="Arial" w:cs="Arial"/>
                <w:i/>
                <w:iCs/>
                <w:lang w:val="en-US" w:eastAsia="en-AU"/>
              </w:rPr>
              <w:t>(to be completed with submission)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5F38A2B2" w14:textId="77777777" w:rsidTr="00B57625">
        <w:tc>
          <w:tcPr>
            <w:tcW w:w="1005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3FAE6F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 </w:t>
            </w:r>
          </w:p>
          <w:p w14:paraId="4013B9CE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en-AU"/>
              </w:rPr>
              <w:t>(Circle a number:  1 = strongly agree to 5 = strongly disagree)</w:t>
            </w:r>
            <w:r w:rsidRPr="00B57625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  <w:p w14:paraId="4FCBF9BD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1466C724" w14:textId="77777777" w:rsidTr="00B57625">
        <w:tc>
          <w:tcPr>
            <w:tcW w:w="6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C67B1B" w14:textId="77777777" w:rsidR="00B57625" w:rsidRPr="00B57625" w:rsidRDefault="00B57625" w:rsidP="00B57625">
            <w:pPr>
              <w:spacing w:after="0" w:line="240" w:lineRule="auto"/>
              <w:ind w:left="16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This is my best work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6D78A0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1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B96658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2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981E1B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3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C7A701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4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5ED039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5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0D31F5CC" w14:textId="77777777" w:rsidTr="00B57625">
        <w:tc>
          <w:tcPr>
            <w:tcW w:w="6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F27EE7" w14:textId="77777777" w:rsidR="00B57625" w:rsidRPr="00B57625" w:rsidRDefault="00B57625" w:rsidP="00B57625">
            <w:pPr>
              <w:spacing w:after="0" w:line="240" w:lineRule="auto"/>
              <w:ind w:left="16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 xml:space="preserve">I was </w:t>
            </w:r>
            <w:proofErr w:type="spellStart"/>
            <w:r w:rsidRPr="00B57625">
              <w:rPr>
                <w:rFonts w:ascii="Arial" w:eastAsia="Times New Roman" w:hAnsi="Arial" w:cs="Arial"/>
                <w:lang w:val="en-US" w:eastAsia="en-AU"/>
              </w:rPr>
              <w:t>organised</w:t>
            </w:r>
            <w:proofErr w:type="spellEnd"/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FB410F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1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B8774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2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887762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3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8E050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4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244B1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5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7CC2AEB4" w14:textId="77777777" w:rsidTr="00B57625">
        <w:tc>
          <w:tcPr>
            <w:tcW w:w="6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F4F20" w14:textId="77777777" w:rsidR="00B57625" w:rsidRPr="00B57625" w:rsidRDefault="00B57625" w:rsidP="00B57625">
            <w:pPr>
              <w:spacing w:after="0" w:line="240" w:lineRule="auto"/>
              <w:ind w:left="16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I understood the task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7B6B6B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1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D4DE2F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2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5C83B9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3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361119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4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AAB1A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5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1F0E8857" w14:textId="77777777" w:rsidTr="00B57625">
        <w:tc>
          <w:tcPr>
            <w:tcW w:w="6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B51A51" w14:textId="77777777" w:rsidR="00B57625" w:rsidRPr="00B57625" w:rsidRDefault="00B57625" w:rsidP="00B57625">
            <w:pPr>
              <w:spacing w:after="0" w:line="240" w:lineRule="auto"/>
              <w:ind w:left="16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I took notice of the marking guidelines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BF679F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1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F72290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2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F5EC6A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3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7B9351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4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F9185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lang w:eastAsia="en-AU"/>
              </w:rPr>
              <w:t>5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5BF1D529" w14:textId="77777777" w:rsidTr="00B57625">
        <w:trPr>
          <w:trHeight w:val="525"/>
        </w:trPr>
        <w:tc>
          <w:tcPr>
            <w:tcW w:w="1005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B91302D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16"/>
                <w:szCs w:val="16"/>
                <w:lang w:eastAsia="en-AU"/>
              </w:rPr>
              <w:t> </w:t>
            </w:r>
          </w:p>
        </w:tc>
      </w:tr>
      <w:tr w:rsidR="00B57625" w:rsidRPr="00B57625" w14:paraId="5DB08189" w14:textId="77777777" w:rsidTr="00B57625">
        <w:tc>
          <w:tcPr>
            <w:tcW w:w="1005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8B632E" w14:textId="77777777" w:rsidR="00B57625" w:rsidRPr="00B57625" w:rsidRDefault="00B57625" w:rsidP="00B57625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6968BB04" w14:textId="77777777" w:rsidR="00B57625" w:rsidRPr="00B57625" w:rsidRDefault="00B57625" w:rsidP="00B57625">
            <w:pPr>
              <w:numPr>
                <w:ilvl w:val="0"/>
                <w:numId w:val="41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What I have learnt most about the Assessment task: 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71DB8A73" w14:textId="77777777" w:rsidR="00B57625" w:rsidRPr="00B57625" w:rsidRDefault="00B57625" w:rsidP="00B57625">
            <w:pPr>
              <w:spacing w:after="0" w:line="240" w:lineRule="auto"/>
              <w:ind w:firstLine="4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0E5B639A" w14:textId="77777777" w:rsidR="00B57625" w:rsidRPr="00B57625" w:rsidRDefault="00B57625" w:rsidP="00B57625">
            <w:pPr>
              <w:numPr>
                <w:ilvl w:val="0"/>
                <w:numId w:val="42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What I found most challenging about the Assessment Task was:  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6308CE4E" w14:textId="77777777" w:rsidR="00B57625" w:rsidRPr="00B57625" w:rsidRDefault="00B57625" w:rsidP="00B57625">
            <w:pPr>
              <w:spacing w:after="0" w:line="240" w:lineRule="auto"/>
              <w:ind w:left="45" w:firstLine="4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63DF6B7D" w14:textId="77777777" w:rsidR="00B57625" w:rsidRPr="00B57625" w:rsidRDefault="00B57625" w:rsidP="00B57625">
            <w:pPr>
              <w:numPr>
                <w:ilvl w:val="0"/>
                <w:numId w:val="43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Next time I will: 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0D2B7C7F" w14:textId="77777777" w:rsidR="00B57625" w:rsidRPr="00B57625" w:rsidRDefault="00B57625" w:rsidP="00B57625">
            <w:pPr>
              <w:spacing w:after="0" w:line="240" w:lineRule="auto"/>
              <w:ind w:left="45" w:firstLine="4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5853BEB2" w14:textId="77777777" w:rsidR="00B57625" w:rsidRPr="00B57625" w:rsidRDefault="00B57625" w:rsidP="00B57625">
            <w:pPr>
              <w:numPr>
                <w:ilvl w:val="0"/>
                <w:numId w:val="44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My strengths in the task were: 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1FC79319" w14:textId="77777777" w:rsidR="00B57625" w:rsidRPr="00B57625" w:rsidRDefault="00B57625" w:rsidP="00B57625">
            <w:pPr>
              <w:spacing w:after="0" w:line="240" w:lineRule="auto"/>
              <w:ind w:left="45" w:firstLine="4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4662F728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</w:tr>
    </w:tbl>
    <w:p w14:paraId="576653F6" w14:textId="77777777" w:rsidR="00B57625" w:rsidRPr="00B57625" w:rsidRDefault="00B57625" w:rsidP="00B5762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57625">
        <w:rPr>
          <w:rFonts w:ascii="Arial" w:eastAsia="Times New Roman" w:hAnsi="Arial" w:cs="Arial"/>
          <w:sz w:val="24"/>
          <w:szCs w:val="24"/>
          <w:lang w:eastAsia="en-AU"/>
        </w:rPr>
        <w:t> </w:t>
      </w:r>
    </w:p>
    <w:p w14:paraId="0BAFF37D" w14:textId="77777777" w:rsidR="00B57625" w:rsidRPr="00B57625" w:rsidRDefault="00B57625" w:rsidP="00B5762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B57625">
        <w:rPr>
          <w:rFonts w:ascii="Arial" w:eastAsia="Times New Roman" w:hAnsi="Arial" w:cs="Arial"/>
          <w:sz w:val="24"/>
          <w:szCs w:val="24"/>
          <w:lang w:eastAsia="en-AU"/>
        </w:rPr>
        <w:t> </w:t>
      </w:r>
    </w:p>
    <w:tbl>
      <w:tblPr>
        <w:tblW w:w="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5"/>
        <w:gridCol w:w="6435"/>
      </w:tblGrid>
      <w:tr w:rsidR="00B57625" w:rsidRPr="00B57625" w14:paraId="029F9E71" w14:textId="77777777" w:rsidTr="00B57625">
        <w:tc>
          <w:tcPr>
            <w:tcW w:w="10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vAlign w:val="center"/>
            <w:hideMark/>
          </w:tcPr>
          <w:p w14:paraId="781CC432" w14:textId="77777777" w:rsidR="00B57625" w:rsidRPr="00B57625" w:rsidRDefault="00B57625" w:rsidP="00B57625">
            <w:pPr>
              <w:spacing w:after="0" w:line="240" w:lineRule="auto"/>
              <w:textAlignment w:val="baseline"/>
              <w:divId w:val="145248994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AU"/>
              </w:rPr>
              <w:t>STUDENT REFLECTION</w:t>
            </w:r>
            <w:r w:rsidRPr="00B57625">
              <w:rPr>
                <w:rFonts w:ascii="Arial" w:eastAsia="Times New Roman" w:hAnsi="Arial" w:cs="Arial"/>
                <w:sz w:val="24"/>
                <w:szCs w:val="24"/>
                <w:lang w:val="en-US" w:eastAsia="en-AU"/>
              </w:rPr>
              <w:t>  </w:t>
            </w:r>
            <w:r w:rsidRPr="00B57625">
              <w:rPr>
                <w:rFonts w:ascii="Arial" w:eastAsia="Times New Roman" w:hAnsi="Arial" w:cs="Arial"/>
                <w:i/>
                <w:iCs/>
                <w:lang w:val="en-US" w:eastAsia="en-AU"/>
              </w:rPr>
              <w:t>(To be completed when you return of the task)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  <w:tr w:rsidR="00B57625" w:rsidRPr="00B57625" w14:paraId="131A5266" w14:textId="77777777" w:rsidTr="00B57625">
        <w:trPr>
          <w:trHeight w:val="525"/>
        </w:trPr>
        <w:tc>
          <w:tcPr>
            <w:tcW w:w="3615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408DF44C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AU"/>
              </w:rPr>
              <w:t>AREAS FOR IMPROVEMENT</w:t>
            </w:r>
            <w:r w:rsidRPr="00B57625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E5B8B7"/>
            <w:vAlign w:val="center"/>
            <w:hideMark/>
          </w:tcPr>
          <w:p w14:paraId="20E1D7A3" w14:textId="77777777" w:rsidR="00B57625" w:rsidRPr="00B57625" w:rsidRDefault="00B57625" w:rsidP="00B576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AU"/>
              </w:rPr>
              <w:t>METHOD OF IMPROVEMENT</w:t>
            </w:r>
            <w:r w:rsidRPr="00B57625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</w:t>
            </w:r>
          </w:p>
        </w:tc>
      </w:tr>
      <w:tr w:rsidR="00B57625" w:rsidRPr="00B57625" w14:paraId="1A889B7F" w14:textId="77777777" w:rsidTr="00B57625">
        <w:tc>
          <w:tcPr>
            <w:tcW w:w="361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7BFC9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435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E56CB8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</w:tr>
      <w:tr w:rsidR="00B57625" w:rsidRPr="00B57625" w14:paraId="16671B56" w14:textId="77777777" w:rsidTr="00B57625">
        <w:tc>
          <w:tcPr>
            <w:tcW w:w="3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C22A03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D26486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</w:tr>
      <w:tr w:rsidR="00B57625" w:rsidRPr="00B57625" w14:paraId="44E09627" w14:textId="77777777" w:rsidTr="00B57625">
        <w:tc>
          <w:tcPr>
            <w:tcW w:w="3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905DA1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64A37C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</w:tr>
      <w:tr w:rsidR="00B57625" w:rsidRPr="00B57625" w14:paraId="4BF8671D" w14:textId="77777777" w:rsidTr="00B57625">
        <w:trPr>
          <w:trHeight w:val="3945"/>
        </w:trPr>
        <w:tc>
          <w:tcPr>
            <w:tcW w:w="100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ED224B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I would like to seek further clarification or assistance with: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02498612" w14:textId="77777777" w:rsidR="00B57625" w:rsidRPr="00B57625" w:rsidRDefault="00B57625" w:rsidP="00B57625">
            <w:pPr>
              <w:numPr>
                <w:ilvl w:val="0"/>
                <w:numId w:val="45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59A90687" w14:textId="77777777" w:rsidR="00B57625" w:rsidRPr="00B57625" w:rsidRDefault="00B57625" w:rsidP="00B57625">
            <w:pPr>
              <w:numPr>
                <w:ilvl w:val="0"/>
                <w:numId w:val="45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446C4668" w14:textId="77777777" w:rsidR="00B57625" w:rsidRPr="00B57625" w:rsidRDefault="00B57625" w:rsidP="00B57625">
            <w:pPr>
              <w:numPr>
                <w:ilvl w:val="0"/>
                <w:numId w:val="45"/>
              </w:numPr>
              <w:spacing w:after="0" w:line="240" w:lineRule="auto"/>
              <w:ind w:left="60" w:firstLine="0"/>
              <w:textAlignment w:val="baseline"/>
              <w:rPr>
                <w:rFonts w:ascii="Arial" w:eastAsia="Times New Roman" w:hAnsi="Arial" w:cs="Arial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08D5DAB4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Student Name: _________________________     Student Signature: 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0F33D37B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Parent Signature: _______________________      Date: 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5244CFFA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Parent Comment (Optional): 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  <w:p w14:paraId="34EB8FCC" w14:textId="77777777" w:rsidR="00B57625" w:rsidRPr="00B57625" w:rsidRDefault="00B57625" w:rsidP="00B576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B57625">
              <w:rPr>
                <w:rFonts w:ascii="Arial" w:eastAsia="Times New Roman" w:hAnsi="Arial" w:cs="Arial"/>
                <w:lang w:val="en-US" w:eastAsia="en-AU"/>
              </w:rPr>
              <w:t>________________________________________________________________________________</w:t>
            </w:r>
            <w:r w:rsidRPr="00B57625">
              <w:rPr>
                <w:rFonts w:ascii="Arial" w:eastAsia="Times New Roman" w:hAnsi="Arial" w:cs="Arial"/>
                <w:lang w:eastAsia="en-AU"/>
              </w:rPr>
              <w:t> </w:t>
            </w:r>
          </w:p>
        </w:tc>
      </w:tr>
    </w:tbl>
    <w:p w14:paraId="06C0D0CF" w14:textId="77777777" w:rsidR="00B57625" w:rsidRDefault="00B57625" w:rsidP="00BA1443">
      <w:pPr>
        <w:rPr>
          <w:rFonts w:cstheme="minorHAnsi"/>
          <w:b/>
          <w:sz w:val="24"/>
          <w:szCs w:val="24"/>
        </w:rPr>
      </w:pPr>
    </w:p>
    <w:p w14:paraId="4F48DB23" w14:textId="77777777" w:rsidR="00B57625" w:rsidRDefault="00B57625" w:rsidP="00BA1443">
      <w:pPr>
        <w:rPr>
          <w:rFonts w:cstheme="minorHAnsi"/>
          <w:b/>
          <w:sz w:val="24"/>
          <w:szCs w:val="24"/>
        </w:rPr>
      </w:pPr>
    </w:p>
    <w:p w14:paraId="123B60D3" w14:textId="77777777" w:rsidR="00B57625" w:rsidRDefault="00B57625" w:rsidP="00BA1443">
      <w:pPr>
        <w:rPr>
          <w:rFonts w:cstheme="minorHAnsi"/>
          <w:b/>
          <w:sz w:val="24"/>
          <w:szCs w:val="24"/>
        </w:rPr>
      </w:pPr>
    </w:p>
    <w:p w14:paraId="580648EE" w14:textId="77777777" w:rsidR="00B57625" w:rsidRDefault="00B57625" w:rsidP="00BA1443">
      <w:pPr>
        <w:rPr>
          <w:rFonts w:cstheme="minorHAnsi"/>
          <w:b/>
          <w:sz w:val="24"/>
          <w:szCs w:val="24"/>
        </w:rPr>
      </w:pPr>
    </w:p>
    <w:p w14:paraId="2A29F7D5" w14:textId="77777777" w:rsidR="00B57625" w:rsidRDefault="00B57625" w:rsidP="00BA1443">
      <w:pPr>
        <w:rPr>
          <w:rFonts w:cstheme="minorHAnsi"/>
          <w:b/>
          <w:sz w:val="24"/>
          <w:szCs w:val="24"/>
        </w:rPr>
      </w:pPr>
    </w:p>
    <w:p w14:paraId="7C60D2FB" w14:textId="77777777" w:rsidR="00B57625" w:rsidRDefault="00B57625" w:rsidP="00BA1443">
      <w:pPr>
        <w:rPr>
          <w:rFonts w:cstheme="minorHAnsi"/>
          <w:b/>
          <w:sz w:val="24"/>
          <w:szCs w:val="24"/>
        </w:rPr>
      </w:pPr>
    </w:p>
    <w:p w14:paraId="441A4B92" w14:textId="372F3FD5" w:rsidR="00BA1443" w:rsidRPr="005B1958" w:rsidRDefault="00BA1443" w:rsidP="00BA1443">
      <w:pPr>
        <w:rPr>
          <w:rFonts w:cstheme="minorHAnsi"/>
          <w:b/>
          <w:sz w:val="24"/>
          <w:szCs w:val="24"/>
        </w:rPr>
      </w:pPr>
      <w:r w:rsidRPr="005B1958">
        <w:rPr>
          <w:rFonts w:cstheme="minorHAnsi"/>
          <w:b/>
          <w:sz w:val="24"/>
          <w:szCs w:val="24"/>
        </w:rPr>
        <w:t>Assessment Marking Guidelines:</w:t>
      </w:r>
      <w:r w:rsidR="00215A54" w:rsidRPr="005B1958">
        <w:rPr>
          <w:rFonts w:cstheme="minorHAnsi"/>
          <w:b/>
          <w:sz w:val="24"/>
          <w:szCs w:val="24"/>
        </w:rPr>
        <w:t xml:space="preserve"> Critical</w:t>
      </w:r>
      <w:r w:rsidRPr="005B1958">
        <w:rPr>
          <w:rFonts w:cstheme="minorHAnsi"/>
          <w:b/>
          <w:sz w:val="24"/>
          <w:szCs w:val="24"/>
        </w:rPr>
        <w:t xml:space="preserve"> Review</w:t>
      </w:r>
    </w:p>
    <w:tbl>
      <w:tblPr>
        <w:tblStyle w:val="TableGrid"/>
        <w:tblW w:w="5428" w:type="pct"/>
        <w:tblInd w:w="-289" w:type="dxa"/>
        <w:tblLook w:val="04A0" w:firstRow="1" w:lastRow="0" w:firstColumn="1" w:lastColumn="0" w:noHBand="0" w:noVBand="1"/>
      </w:tblPr>
      <w:tblGrid>
        <w:gridCol w:w="10042"/>
        <w:gridCol w:w="1015"/>
      </w:tblGrid>
      <w:tr w:rsidR="00876C7A" w:rsidRPr="005B1958" w14:paraId="656908C1" w14:textId="77777777" w:rsidTr="00B81692">
        <w:trPr>
          <w:trHeight w:val="599"/>
        </w:trPr>
        <w:tc>
          <w:tcPr>
            <w:tcW w:w="4541" w:type="pct"/>
            <w:shd w:val="clear" w:color="auto" w:fill="C5D9F2"/>
            <w:vAlign w:val="center"/>
          </w:tcPr>
          <w:p w14:paraId="7765E7A5" w14:textId="77777777" w:rsidR="00876C7A" w:rsidRPr="005B1958" w:rsidRDefault="00876C7A" w:rsidP="008666E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Performance Descriptors</w:t>
            </w:r>
          </w:p>
        </w:tc>
        <w:tc>
          <w:tcPr>
            <w:tcW w:w="459" w:type="pct"/>
            <w:shd w:val="clear" w:color="auto" w:fill="C5D9F2"/>
            <w:vAlign w:val="center"/>
          </w:tcPr>
          <w:p w14:paraId="1B74A84B" w14:textId="77777777" w:rsidR="00876C7A" w:rsidRPr="005B1958" w:rsidRDefault="00876C7A" w:rsidP="008666E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b/>
                <w:sz w:val="24"/>
                <w:szCs w:val="24"/>
              </w:rPr>
              <w:t>Marks</w:t>
            </w:r>
          </w:p>
        </w:tc>
      </w:tr>
      <w:tr w:rsidR="00876C7A" w:rsidRPr="005B1958" w14:paraId="0478A850" w14:textId="77777777" w:rsidTr="00B81692">
        <w:trPr>
          <w:trHeight w:val="1902"/>
        </w:trPr>
        <w:tc>
          <w:tcPr>
            <w:tcW w:w="4541" w:type="pct"/>
          </w:tcPr>
          <w:p w14:paraId="1A9C3CC8" w14:textId="76B98145" w:rsidR="008A2EC5" w:rsidRPr="00C63599" w:rsidRDefault="00F02F2D" w:rsidP="00C63599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eastAsia="Times New Roman" w:hAnsiTheme="minorHAnsi" w:cstheme="minorHAnsi"/>
              </w:rPr>
            </w:pPr>
            <w:r w:rsidRPr="005B1958">
              <w:rPr>
                <w:rFonts w:asciiTheme="minorHAnsi" w:eastAsia="Times New Roman" w:hAnsiTheme="minorHAnsi" w:cstheme="minorHAnsi"/>
              </w:rPr>
              <w:t xml:space="preserve">Demonstrates a </w:t>
            </w:r>
            <w:r w:rsidR="00FB0CCA" w:rsidRPr="005B1958">
              <w:rPr>
                <w:rFonts w:asciiTheme="minorHAnsi" w:eastAsia="Times New Roman" w:hAnsiTheme="minorHAnsi" w:cstheme="minorHAnsi"/>
              </w:rPr>
              <w:t>sophisticated</w:t>
            </w:r>
            <w:r w:rsidRPr="005B1958">
              <w:rPr>
                <w:rFonts w:asciiTheme="minorHAnsi" w:eastAsia="Times New Roman" w:hAnsiTheme="minorHAnsi" w:cstheme="minorHAnsi"/>
              </w:rPr>
              <w:t xml:space="preserve"> </w:t>
            </w:r>
            <w:r w:rsidR="00736928">
              <w:t>range and autonomy in selecting and applying visual arts conventions and procedures to make artworks</w:t>
            </w:r>
          </w:p>
          <w:p w14:paraId="15CBEFCE" w14:textId="77777777" w:rsidR="00FB0CCA" w:rsidRPr="00736928" w:rsidRDefault="008A2EC5" w:rsidP="00FB0CCA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a </w:t>
            </w:r>
            <w:r w:rsidR="00FB0CCA" w:rsidRPr="005B1958">
              <w:rPr>
                <w:rFonts w:asciiTheme="minorHAnsi" w:hAnsiTheme="minorHAnsi" w:cstheme="minorHAnsi"/>
              </w:rPr>
              <w:t>sophisticated</w:t>
            </w:r>
            <w:r w:rsidRPr="005B1958">
              <w:rPr>
                <w:rFonts w:asciiTheme="minorHAnsi" w:hAnsiTheme="minorHAnsi" w:cstheme="minorHAnsi"/>
              </w:rPr>
              <w:t xml:space="preserve"> </w:t>
            </w:r>
            <w:r w:rsidR="00736928">
              <w:t>investigation of the world as a source of ideas, concepts and subject matter in the visual arts</w:t>
            </w:r>
          </w:p>
          <w:p w14:paraId="69B22F87" w14:textId="77777777" w:rsidR="00736928" w:rsidRPr="00736928" w:rsidRDefault="00736928" w:rsidP="00FB0CCA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hAnsiTheme="minorHAnsi" w:cstheme="minorHAnsi"/>
              </w:rPr>
              <w:t>sophistication in</w:t>
            </w:r>
            <w:r>
              <w:t xml:space="preserve"> informed choices to develop and extend concepts and different meanings in their artworks</w:t>
            </w:r>
          </w:p>
          <w:p w14:paraId="4A8D5108" w14:textId="75BD07F1" w:rsidR="00736928" w:rsidRPr="005B1958" w:rsidRDefault="00736928" w:rsidP="00FB0CCA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hAnsiTheme="minorHAnsi" w:cstheme="minorHAnsi"/>
              </w:rPr>
              <w:t>sophisticated development of</w:t>
            </w:r>
            <w:r>
              <w:t xml:space="preserve"> technical accomplishment and refinement in making artworks</w:t>
            </w:r>
          </w:p>
        </w:tc>
        <w:tc>
          <w:tcPr>
            <w:tcW w:w="459" w:type="pct"/>
          </w:tcPr>
          <w:p w14:paraId="2A6A6B10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99FF68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E81444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5E6C97" w14:textId="3B18A88A" w:rsidR="00876C7A" w:rsidRPr="005B1958" w:rsidRDefault="00B81692" w:rsidP="00F316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90</w:t>
            </w:r>
            <w:r w:rsidR="00876C7A" w:rsidRPr="005B1958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</w:tr>
      <w:tr w:rsidR="00876C7A" w:rsidRPr="005B1958" w14:paraId="798B92B5" w14:textId="77777777" w:rsidTr="00B81692">
        <w:trPr>
          <w:trHeight w:val="1830"/>
        </w:trPr>
        <w:tc>
          <w:tcPr>
            <w:tcW w:w="4541" w:type="pct"/>
          </w:tcPr>
          <w:p w14:paraId="23F1DDC3" w14:textId="4DB0A8FA" w:rsidR="00736928" w:rsidRPr="00C63599" w:rsidRDefault="00736928" w:rsidP="00C63599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eastAsia="Times New Roman" w:hAnsiTheme="minorHAnsi" w:cstheme="minorHAnsi"/>
              </w:rPr>
            </w:pPr>
            <w:r w:rsidRPr="005B1958">
              <w:rPr>
                <w:rFonts w:asciiTheme="minorHAnsi" w:eastAsia="Times New Roman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>well-developed</w:t>
            </w:r>
            <w:r w:rsidRPr="005B1958">
              <w:rPr>
                <w:rFonts w:asciiTheme="minorHAnsi" w:eastAsia="Times New Roman" w:hAnsiTheme="minorHAnsi" w:cstheme="minorHAnsi"/>
              </w:rPr>
              <w:t xml:space="preserve"> </w:t>
            </w:r>
            <w:r>
              <w:t>range and autonomy in selecting and applying visual arts conventions and procedures to make artworks</w:t>
            </w:r>
          </w:p>
          <w:p w14:paraId="10D54C8C" w14:textId="069A064F" w:rsidR="00736928" w:rsidRPr="00736928" w:rsidRDefault="00736928" w:rsidP="00736928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>well-developed</w:t>
            </w:r>
            <w:r w:rsidRPr="005B1958">
              <w:rPr>
                <w:rFonts w:asciiTheme="minorHAnsi" w:hAnsiTheme="minorHAnsi" w:cstheme="minorHAnsi"/>
              </w:rPr>
              <w:t xml:space="preserve"> </w:t>
            </w:r>
            <w:r>
              <w:t>investigation of the world as a source of ideas, concepts and subject matter in the visual arts</w:t>
            </w:r>
          </w:p>
          <w:p w14:paraId="61E64E01" w14:textId="0A8F0DE2" w:rsidR="00736928" w:rsidRPr="00736928" w:rsidRDefault="00736928" w:rsidP="00736928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eastAsia="Times New Roman" w:hAnsiTheme="minorHAnsi" w:cstheme="minorHAnsi"/>
              </w:rPr>
              <w:t>well-developed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t>informed choices to develop and extend concepts and different meanings in their artworks</w:t>
            </w:r>
          </w:p>
          <w:p w14:paraId="18BE6EAB" w14:textId="5C20DF6E" w:rsidR="00876C7A" w:rsidRPr="005B1958" w:rsidRDefault="00736928" w:rsidP="00736928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kinsoku w:val="0"/>
              <w:overflowPunct w:val="0"/>
              <w:spacing w:line="279" w:lineRule="exact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eastAsia="Times New Roman" w:hAnsiTheme="minorHAnsi" w:cstheme="minorHAnsi"/>
              </w:rPr>
              <w:t>well-developed</w:t>
            </w:r>
            <w:r>
              <w:rPr>
                <w:rFonts w:asciiTheme="minorHAnsi" w:hAnsiTheme="minorHAnsi" w:cstheme="minorHAnsi"/>
              </w:rPr>
              <w:t xml:space="preserve"> development of</w:t>
            </w:r>
            <w:r>
              <w:t xml:space="preserve"> technical accomplishment and refinement in making artworks</w:t>
            </w:r>
          </w:p>
        </w:tc>
        <w:tc>
          <w:tcPr>
            <w:tcW w:w="459" w:type="pct"/>
          </w:tcPr>
          <w:p w14:paraId="5CA85429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B19205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3B9D95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19602E" w14:textId="673AD6A9" w:rsidR="00876C7A" w:rsidRPr="005B1958" w:rsidRDefault="00B81692" w:rsidP="00B8169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80-89</w:t>
            </w:r>
          </w:p>
        </w:tc>
      </w:tr>
      <w:tr w:rsidR="00876C7A" w:rsidRPr="005B1958" w14:paraId="48219149" w14:textId="77777777" w:rsidTr="00B81692">
        <w:trPr>
          <w:trHeight w:val="2409"/>
        </w:trPr>
        <w:tc>
          <w:tcPr>
            <w:tcW w:w="4541" w:type="pct"/>
          </w:tcPr>
          <w:p w14:paraId="706900E0" w14:textId="6DBB17B9" w:rsidR="00736928" w:rsidRPr="00C63599" w:rsidRDefault="00736928" w:rsidP="00C63599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eastAsia="Times New Roman" w:hAnsiTheme="minorHAnsi" w:cstheme="minorHAnsi"/>
              </w:rPr>
            </w:pPr>
            <w:r w:rsidRPr="005B1958">
              <w:rPr>
                <w:rFonts w:asciiTheme="minorHAnsi" w:eastAsia="Times New Roman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>sound</w:t>
            </w:r>
            <w:r w:rsidRPr="005B1958">
              <w:rPr>
                <w:rFonts w:asciiTheme="minorHAnsi" w:eastAsia="Times New Roman" w:hAnsiTheme="minorHAnsi" w:cstheme="minorHAnsi"/>
              </w:rPr>
              <w:t xml:space="preserve"> </w:t>
            </w:r>
            <w:r>
              <w:t>range and autonomy in selecting and applying visual arts conventions and procedures to make artworks</w:t>
            </w:r>
          </w:p>
          <w:p w14:paraId="075377E1" w14:textId="7426FD1A" w:rsidR="00736928" w:rsidRPr="00736928" w:rsidRDefault="00736928" w:rsidP="00736928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>sound</w:t>
            </w:r>
            <w:r>
              <w:t xml:space="preserve"> investigation of the world as a source of ideas, concepts and subject matter in the visual arts</w:t>
            </w:r>
          </w:p>
          <w:p w14:paraId="282AB8CC" w14:textId="0331AB63" w:rsidR="00736928" w:rsidRPr="00736928" w:rsidRDefault="00736928" w:rsidP="00736928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eastAsia="Times New Roman" w:hAnsiTheme="minorHAnsi" w:cstheme="minorHAnsi"/>
              </w:rPr>
              <w:t>sound</w:t>
            </w:r>
            <w:r>
              <w:t xml:space="preserve"> choices to develop and extend concepts and different meanings in their artworks</w:t>
            </w:r>
          </w:p>
          <w:p w14:paraId="65AA04B6" w14:textId="6FC34504" w:rsidR="00876C7A" w:rsidRPr="005B1958" w:rsidRDefault="00736928" w:rsidP="00736928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</w:tabs>
              <w:kinsoku w:val="0"/>
              <w:overflowPunct w:val="0"/>
              <w:spacing w:line="280" w:lineRule="exact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eastAsia="Times New Roman" w:hAnsiTheme="minorHAnsi" w:cstheme="minorHAnsi"/>
              </w:rPr>
              <w:t>sound</w:t>
            </w:r>
            <w:r>
              <w:rPr>
                <w:rFonts w:asciiTheme="minorHAnsi" w:hAnsiTheme="minorHAnsi" w:cstheme="minorHAnsi"/>
              </w:rPr>
              <w:t xml:space="preserve"> development of</w:t>
            </w:r>
            <w:r>
              <w:t xml:space="preserve"> technical accomplishment and refinement in making artworks</w:t>
            </w:r>
          </w:p>
        </w:tc>
        <w:tc>
          <w:tcPr>
            <w:tcW w:w="459" w:type="pct"/>
          </w:tcPr>
          <w:p w14:paraId="4683A75D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B86E2E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67BAEC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7AABE7" w14:textId="7416A3AE" w:rsidR="00876C7A" w:rsidRPr="005B1958" w:rsidRDefault="00B81692" w:rsidP="00F316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60-70</w:t>
            </w:r>
          </w:p>
        </w:tc>
      </w:tr>
      <w:tr w:rsidR="00876C7A" w:rsidRPr="005B1958" w14:paraId="5C4CDA7D" w14:textId="77777777" w:rsidTr="00B81692">
        <w:trPr>
          <w:trHeight w:val="2387"/>
        </w:trPr>
        <w:tc>
          <w:tcPr>
            <w:tcW w:w="4541" w:type="pct"/>
          </w:tcPr>
          <w:p w14:paraId="746153EC" w14:textId="538F9492" w:rsidR="006A21AB" w:rsidRPr="00C63599" w:rsidRDefault="006A21AB" w:rsidP="00C63599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eastAsia="Times New Roman" w:hAnsiTheme="minorHAnsi" w:cstheme="minorHAnsi"/>
              </w:rPr>
            </w:pPr>
            <w:r w:rsidRPr="005B1958">
              <w:rPr>
                <w:rFonts w:asciiTheme="minorHAnsi" w:eastAsia="Times New Roman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 xml:space="preserve">limited </w:t>
            </w:r>
            <w:r>
              <w:t>range and autonomy in selecting and applying visual arts conventions and procedures to make artworks</w:t>
            </w:r>
          </w:p>
          <w:p w14:paraId="54DD708E" w14:textId="102E8D5A" w:rsidR="006A21AB" w:rsidRPr="00736928" w:rsidRDefault="006A21AB" w:rsidP="006A21AB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>limited</w:t>
            </w:r>
            <w:r>
              <w:t xml:space="preserve"> investigation of the world as a source of ideas, concepts and subject matter in the visual arts</w:t>
            </w:r>
          </w:p>
          <w:p w14:paraId="4E33E01C" w14:textId="525F4E54" w:rsidR="006A21AB" w:rsidRPr="00736928" w:rsidRDefault="006A21AB" w:rsidP="006A21AB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eastAsia="Times New Roman" w:hAnsiTheme="minorHAnsi" w:cstheme="minorHAnsi"/>
              </w:rPr>
              <w:t>limited</w:t>
            </w:r>
            <w:r>
              <w:t xml:space="preserve"> choices to develop and extend concepts and different meanings in their artworks</w:t>
            </w:r>
          </w:p>
          <w:p w14:paraId="5C30D2B2" w14:textId="75D27DAF" w:rsidR="00876C7A" w:rsidRPr="005B1958" w:rsidRDefault="006A21AB" w:rsidP="006A21AB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kinsoku w:val="0"/>
              <w:overflowPunct w:val="0"/>
              <w:spacing w:line="280" w:lineRule="exact"/>
              <w:jc w:val="both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>Demonstrates</w:t>
            </w:r>
            <w:r>
              <w:rPr>
                <w:rFonts w:asciiTheme="minorHAnsi" w:hAnsiTheme="minorHAnsi" w:cstheme="minorHAnsi"/>
              </w:rPr>
              <w:t xml:space="preserve"> a </w:t>
            </w:r>
            <w:r>
              <w:rPr>
                <w:rFonts w:asciiTheme="minorHAnsi" w:eastAsia="Times New Roman" w:hAnsiTheme="minorHAnsi" w:cstheme="minorHAnsi"/>
              </w:rPr>
              <w:t>limited</w:t>
            </w:r>
            <w:r>
              <w:rPr>
                <w:rFonts w:asciiTheme="minorHAnsi" w:hAnsiTheme="minorHAnsi" w:cstheme="minorHAnsi"/>
              </w:rPr>
              <w:t xml:space="preserve"> development of</w:t>
            </w:r>
            <w:r>
              <w:t xml:space="preserve"> technical accomplishment and refinement in making artworks</w:t>
            </w:r>
          </w:p>
        </w:tc>
        <w:tc>
          <w:tcPr>
            <w:tcW w:w="459" w:type="pct"/>
          </w:tcPr>
          <w:p w14:paraId="580FE4F5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CF733A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846B4F" w14:textId="77777777" w:rsidR="00876C7A" w:rsidRPr="005B1958" w:rsidRDefault="00876C7A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159DA0" w14:textId="62A899AC" w:rsidR="00876C7A" w:rsidRPr="005B1958" w:rsidRDefault="00B81692" w:rsidP="00F316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30-59</w:t>
            </w:r>
          </w:p>
        </w:tc>
      </w:tr>
      <w:tr w:rsidR="00B81692" w:rsidRPr="005B1958" w14:paraId="2C09599E" w14:textId="77777777" w:rsidTr="00B81692">
        <w:trPr>
          <w:trHeight w:val="2387"/>
        </w:trPr>
        <w:tc>
          <w:tcPr>
            <w:tcW w:w="4541" w:type="pct"/>
          </w:tcPr>
          <w:p w14:paraId="7B7E913E" w14:textId="3754F096" w:rsidR="00B81692" w:rsidRPr="00C63599" w:rsidRDefault="00B81692" w:rsidP="00C63599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eastAsia="Times New Roman" w:hAnsiTheme="minorHAnsi" w:cstheme="minorHAnsi"/>
              </w:rPr>
            </w:pPr>
            <w:r w:rsidRPr="005B1958">
              <w:rPr>
                <w:rFonts w:asciiTheme="minorHAnsi" w:eastAsia="Times New Roman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 xml:space="preserve">basic </w:t>
            </w:r>
            <w:r>
              <w:t>range and autonomy in selecting and applying visual arts conventions and procedures to make artworks</w:t>
            </w:r>
          </w:p>
          <w:p w14:paraId="4196E3F2" w14:textId="395985CC" w:rsidR="00B81692" w:rsidRPr="00736928" w:rsidRDefault="00B81692" w:rsidP="00B81692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a </w:t>
            </w:r>
            <w:r>
              <w:rPr>
                <w:rFonts w:asciiTheme="minorHAnsi" w:eastAsia="Times New Roman" w:hAnsiTheme="minorHAnsi" w:cstheme="minorHAnsi"/>
              </w:rPr>
              <w:t>basic</w:t>
            </w:r>
            <w:r>
              <w:t xml:space="preserve"> investigation of the world as a source of ideas, concepts and subject matter in the visual arts</w:t>
            </w:r>
          </w:p>
          <w:p w14:paraId="54B38E75" w14:textId="1F9A9664" w:rsidR="00B81692" w:rsidRPr="00736928" w:rsidRDefault="00B81692" w:rsidP="00B81692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 xml:space="preserve">Demonstrates </w:t>
            </w:r>
            <w:r>
              <w:rPr>
                <w:rFonts w:asciiTheme="minorHAnsi" w:eastAsia="Times New Roman" w:hAnsiTheme="minorHAnsi" w:cstheme="minorHAnsi"/>
              </w:rPr>
              <w:t>basic</w:t>
            </w:r>
            <w:r>
              <w:t xml:space="preserve"> choices to develop and extend concepts and different meanings in their artworks</w:t>
            </w:r>
          </w:p>
          <w:p w14:paraId="0E54FA25" w14:textId="7AFBF10F" w:rsidR="00B81692" w:rsidRPr="005B1958" w:rsidRDefault="00B81692" w:rsidP="00B81692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kinsoku w:val="0"/>
              <w:overflowPunct w:val="0"/>
              <w:rPr>
                <w:rFonts w:asciiTheme="minorHAnsi" w:eastAsia="Times New Roman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>Demonstrates</w:t>
            </w:r>
            <w:r>
              <w:rPr>
                <w:rFonts w:asciiTheme="minorHAnsi" w:hAnsiTheme="minorHAnsi" w:cstheme="minorHAnsi"/>
              </w:rPr>
              <w:t xml:space="preserve"> a </w:t>
            </w:r>
            <w:r>
              <w:rPr>
                <w:rFonts w:asciiTheme="minorHAnsi" w:eastAsia="Times New Roman" w:hAnsiTheme="minorHAnsi" w:cstheme="minorHAnsi"/>
              </w:rPr>
              <w:t>basic</w:t>
            </w:r>
            <w:r>
              <w:rPr>
                <w:rFonts w:asciiTheme="minorHAnsi" w:hAnsiTheme="minorHAnsi" w:cstheme="minorHAnsi"/>
              </w:rPr>
              <w:t xml:space="preserve"> development of</w:t>
            </w:r>
            <w:r>
              <w:t xml:space="preserve"> technical accomplishment and refinement in making artworks</w:t>
            </w:r>
          </w:p>
        </w:tc>
        <w:tc>
          <w:tcPr>
            <w:tcW w:w="459" w:type="pct"/>
          </w:tcPr>
          <w:p w14:paraId="69ACA08D" w14:textId="77777777" w:rsidR="00B81692" w:rsidRDefault="00B81692" w:rsidP="008666EA">
            <w:pPr>
              <w:pStyle w:val="ListParagraph"/>
              <w:ind w:left="321"/>
              <w:rPr>
                <w:rFonts w:cstheme="minorHAnsi"/>
                <w:sz w:val="24"/>
                <w:szCs w:val="24"/>
              </w:rPr>
            </w:pPr>
          </w:p>
          <w:p w14:paraId="6D0D231F" w14:textId="64595D7C" w:rsidR="00C63599" w:rsidRPr="00C63599" w:rsidRDefault="00C63599" w:rsidP="00C63599">
            <w:pPr>
              <w:rPr>
                <w:rFonts w:cstheme="minorHAnsi"/>
                <w:sz w:val="24"/>
                <w:szCs w:val="24"/>
              </w:rPr>
            </w:pPr>
            <w:r w:rsidRPr="00C63599">
              <w:rPr>
                <w:rFonts w:cstheme="minorHAnsi"/>
                <w:sz w:val="24"/>
                <w:szCs w:val="24"/>
              </w:rPr>
              <w:t>&lt;29</w:t>
            </w:r>
          </w:p>
        </w:tc>
      </w:tr>
      <w:tr w:rsidR="00095D22" w:rsidRPr="005B1958" w14:paraId="00A20CDD" w14:textId="77777777" w:rsidTr="00B81692">
        <w:trPr>
          <w:trHeight w:val="424"/>
        </w:trPr>
        <w:tc>
          <w:tcPr>
            <w:tcW w:w="4541" w:type="pct"/>
          </w:tcPr>
          <w:p w14:paraId="03C44F3C" w14:textId="130DA029" w:rsidR="00095D22" w:rsidRPr="005B1958" w:rsidRDefault="004A30AF" w:rsidP="00A918AA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kinsoku w:val="0"/>
              <w:overflowPunct w:val="0"/>
              <w:spacing w:line="280" w:lineRule="exact"/>
              <w:jc w:val="both"/>
              <w:rPr>
                <w:rFonts w:asciiTheme="minorHAnsi" w:hAnsiTheme="minorHAnsi" w:cstheme="minorHAnsi"/>
              </w:rPr>
            </w:pPr>
            <w:r w:rsidRPr="005B1958">
              <w:rPr>
                <w:rFonts w:asciiTheme="minorHAnsi" w:hAnsiTheme="minorHAnsi" w:cstheme="minorHAnsi"/>
              </w:rPr>
              <w:t>No attempt is made</w:t>
            </w:r>
          </w:p>
        </w:tc>
        <w:tc>
          <w:tcPr>
            <w:tcW w:w="459" w:type="pct"/>
          </w:tcPr>
          <w:p w14:paraId="1D20712A" w14:textId="0CC604D0" w:rsidR="00095D22" w:rsidRPr="005B1958" w:rsidRDefault="004A30AF" w:rsidP="008666EA">
            <w:pPr>
              <w:pStyle w:val="ListParagraph"/>
              <w:ind w:left="321"/>
              <w:rPr>
                <w:rFonts w:asciiTheme="minorHAnsi" w:hAnsiTheme="minorHAnsi" w:cstheme="minorHAnsi"/>
                <w:sz w:val="24"/>
                <w:szCs w:val="24"/>
              </w:rPr>
            </w:pPr>
            <w:r w:rsidRPr="005B1958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14:paraId="0A04756E" w14:textId="23C60585" w:rsidR="00363710" w:rsidRPr="005B1958" w:rsidRDefault="00363710" w:rsidP="00876C7A">
      <w:pPr>
        <w:rPr>
          <w:rFonts w:cstheme="minorHAnsi"/>
          <w:b/>
          <w:sz w:val="28"/>
        </w:rPr>
      </w:pPr>
      <w:bookmarkStart w:id="5" w:name="visual_design_performance_band_descripto"/>
      <w:bookmarkStart w:id="6" w:name="bookmark108"/>
      <w:bookmarkEnd w:id="5"/>
      <w:bookmarkEnd w:id="6"/>
    </w:p>
    <w:sectPr w:rsidR="00363710" w:rsidRPr="005B1958" w:rsidSect="00AE32EA">
      <w:pgSz w:w="11906" w:h="16838"/>
      <w:pgMar w:top="426" w:right="991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E9"/>
    <w:multiLevelType w:val="multilevel"/>
    <w:tmpl w:val="0000096C"/>
    <w:lvl w:ilvl="0">
      <w:numFmt w:val="bullet"/>
      <w:lvlText w:val=""/>
      <w:lvlJc w:val="left"/>
      <w:pPr>
        <w:ind w:left="355" w:hanging="253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5" w:hanging="253"/>
      </w:pPr>
    </w:lvl>
    <w:lvl w:ilvl="2">
      <w:numFmt w:val="bullet"/>
      <w:lvlText w:val="•"/>
      <w:lvlJc w:val="left"/>
      <w:pPr>
        <w:ind w:left="2110" w:hanging="253"/>
      </w:pPr>
    </w:lvl>
    <w:lvl w:ilvl="3">
      <w:numFmt w:val="bullet"/>
      <w:lvlText w:val="•"/>
      <w:lvlJc w:val="left"/>
      <w:pPr>
        <w:ind w:left="2985" w:hanging="253"/>
      </w:pPr>
    </w:lvl>
    <w:lvl w:ilvl="4">
      <w:numFmt w:val="bullet"/>
      <w:lvlText w:val="•"/>
      <w:lvlJc w:val="left"/>
      <w:pPr>
        <w:ind w:left="3860" w:hanging="253"/>
      </w:pPr>
    </w:lvl>
    <w:lvl w:ilvl="5">
      <w:numFmt w:val="bullet"/>
      <w:lvlText w:val="•"/>
      <w:lvlJc w:val="left"/>
      <w:pPr>
        <w:ind w:left="4736" w:hanging="253"/>
      </w:pPr>
    </w:lvl>
    <w:lvl w:ilvl="6">
      <w:numFmt w:val="bullet"/>
      <w:lvlText w:val="•"/>
      <w:lvlJc w:val="left"/>
      <w:pPr>
        <w:ind w:left="5611" w:hanging="253"/>
      </w:pPr>
    </w:lvl>
    <w:lvl w:ilvl="7">
      <w:numFmt w:val="bullet"/>
      <w:lvlText w:val="•"/>
      <w:lvlJc w:val="left"/>
      <w:pPr>
        <w:ind w:left="6486" w:hanging="253"/>
      </w:pPr>
    </w:lvl>
    <w:lvl w:ilvl="8">
      <w:numFmt w:val="bullet"/>
      <w:lvlText w:val="•"/>
      <w:lvlJc w:val="left"/>
      <w:pPr>
        <w:ind w:left="7361" w:hanging="253"/>
      </w:pPr>
    </w:lvl>
  </w:abstractNum>
  <w:abstractNum w:abstractNumId="1" w15:restartNumberingAfterBreak="0">
    <w:nsid w:val="000004EA"/>
    <w:multiLevelType w:val="multilevel"/>
    <w:tmpl w:val="0000096D"/>
    <w:lvl w:ilvl="0">
      <w:numFmt w:val="bullet"/>
      <w:lvlText w:val=""/>
      <w:lvlJc w:val="left"/>
      <w:pPr>
        <w:ind w:left="355" w:hanging="252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5" w:hanging="252"/>
      </w:pPr>
    </w:lvl>
    <w:lvl w:ilvl="2">
      <w:numFmt w:val="bullet"/>
      <w:lvlText w:val="•"/>
      <w:lvlJc w:val="left"/>
      <w:pPr>
        <w:ind w:left="2110" w:hanging="252"/>
      </w:pPr>
    </w:lvl>
    <w:lvl w:ilvl="3">
      <w:numFmt w:val="bullet"/>
      <w:lvlText w:val="•"/>
      <w:lvlJc w:val="left"/>
      <w:pPr>
        <w:ind w:left="2985" w:hanging="252"/>
      </w:pPr>
    </w:lvl>
    <w:lvl w:ilvl="4">
      <w:numFmt w:val="bullet"/>
      <w:lvlText w:val="•"/>
      <w:lvlJc w:val="left"/>
      <w:pPr>
        <w:ind w:left="3860" w:hanging="252"/>
      </w:pPr>
    </w:lvl>
    <w:lvl w:ilvl="5">
      <w:numFmt w:val="bullet"/>
      <w:lvlText w:val="•"/>
      <w:lvlJc w:val="left"/>
      <w:pPr>
        <w:ind w:left="4736" w:hanging="252"/>
      </w:pPr>
    </w:lvl>
    <w:lvl w:ilvl="6">
      <w:numFmt w:val="bullet"/>
      <w:lvlText w:val="•"/>
      <w:lvlJc w:val="left"/>
      <w:pPr>
        <w:ind w:left="5611" w:hanging="252"/>
      </w:pPr>
    </w:lvl>
    <w:lvl w:ilvl="7">
      <w:numFmt w:val="bullet"/>
      <w:lvlText w:val="•"/>
      <w:lvlJc w:val="left"/>
      <w:pPr>
        <w:ind w:left="6486" w:hanging="252"/>
      </w:pPr>
    </w:lvl>
    <w:lvl w:ilvl="8">
      <w:numFmt w:val="bullet"/>
      <w:lvlText w:val="•"/>
      <w:lvlJc w:val="left"/>
      <w:pPr>
        <w:ind w:left="7361" w:hanging="252"/>
      </w:pPr>
    </w:lvl>
  </w:abstractNum>
  <w:abstractNum w:abstractNumId="2" w15:restartNumberingAfterBreak="0">
    <w:nsid w:val="000004EB"/>
    <w:multiLevelType w:val="multilevel"/>
    <w:tmpl w:val="0000096E"/>
    <w:lvl w:ilvl="0">
      <w:numFmt w:val="bullet"/>
      <w:lvlText w:val=""/>
      <w:lvlJc w:val="left"/>
      <w:pPr>
        <w:ind w:left="355" w:hanging="252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5" w:hanging="252"/>
      </w:pPr>
    </w:lvl>
    <w:lvl w:ilvl="2">
      <w:numFmt w:val="bullet"/>
      <w:lvlText w:val="•"/>
      <w:lvlJc w:val="left"/>
      <w:pPr>
        <w:ind w:left="2110" w:hanging="252"/>
      </w:pPr>
    </w:lvl>
    <w:lvl w:ilvl="3">
      <w:numFmt w:val="bullet"/>
      <w:lvlText w:val="•"/>
      <w:lvlJc w:val="left"/>
      <w:pPr>
        <w:ind w:left="2985" w:hanging="252"/>
      </w:pPr>
    </w:lvl>
    <w:lvl w:ilvl="4">
      <w:numFmt w:val="bullet"/>
      <w:lvlText w:val="•"/>
      <w:lvlJc w:val="left"/>
      <w:pPr>
        <w:ind w:left="3860" w:hanging="252"/>
      </w:pPr>
    </w:lvl>
    <w:lvl w:ilvl="5">
      <w:numFmt w:val="bullet"/>
      <w:lvlText w:val="•"/>
      <w:lvlJc w:val="left"/>
      <w:pPr>
        <w:ind w:left="4736" w:hanging="252"/>
      </w:pPr>
    </w:lvl>
    <w:lvl w:ilvl="6">
      <w:numFmt w:val="bullet"/>
      <w:lvlText w:val="•"/>
      <w:lvlJc w:val="left"/>
      <w:pPr>
        <w:ind w:left="5611" w:hanging="252"/>
      </w:pPr>
    </w:lvl>
    <w:lvl w:ilvl="7">
      <w:numFmt w:val="bullet"/>
      <w:lvlText w:val="•"/>
      <w:lvlJc w:val="left"/>
      <w:pPr>
        <w:ind w:left="6486" w:hanging="252"/>
      </w:pPr>
    </w:lvl>
    <w:lvl w:ilvl="8">
      <w:numFmt w:val="bullet"/>
      <w:lvlText w:val="•"/>
      <w:lvlJc w:val="left"/>
      <w:pPr>
        <w:ind w:left="7361" w:hanging="252"/>
      </w:pPr>
    </w:lvl>
  </w:abstractNum>
  <w:abstractNum w:abstractNumId="3" w15:restartNumberingAfterBreak="0">
    <w:nsid w:val="000004EC"/>
    <w:multiLevelType w:val="multilevel"/>
    <w:tmpl w:val="0000096F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5" w:hanging="252"/>
      </w:pPr>
    </w:lvl>
    <w:lvl w:ilvl="2">
      <w:numFmt w:val="bullet"/>
      <w:lvlText w:val="•"/>
      <w:lvlJc w:val="left"/>
      <w:pPr>
        <w:ind w:left="2110" w:hanging="252"/>
      </w:pPr>
    </w:lvl>
    <w:lvl w:ilvl="3">
      <w:numFmt w:val="bullet"/>
      <w:lvlText w:val="•"/>
      <w:lvlJc w:val="left"/>
      <w:pPr>
        <w:ind w:left="2985" w:hanging="252"/>
      </w:pPr>
    </w:lvl>
    <w:lvl w:ilvl="4">
      <w:numFmt w:val="bullet"/>
      <w:lvlText w:val="•"/>
      <w:lvlJc w:val="left"/>
      <w:pPr>
        <w:ind w:left="3860" w:hanging="252"/>
      </w:pPr>
    </w:lvl>
    <w:lvl w:ilvl="5">
      <w:numFmt w:val="bullet"/>
      <w:lvlText w:val="•"/>
      <w:lvlJc w:val="left"/>
      <w:pPr>
        <w:ind w:left="4736" w:hanging="252"/>
      </w:pPr>
    </w:lvl>
    <w:lvl w:ilvl="6">
      <w:numFmt w:val="bullet"/>
      <w:lvlText w:val="•"/>
      <w:lvlJc w:val="left"/>
      <w:pPr>
        <w:ind w:left="5611" w:hanging="252"/>
      </w:pPr>
    </w:lvl>
    <w:lvl w:ilvl="7">
      <w:numFmt w:val="bullet"/>
      <w:lvlText w:val="•"/>
      <w:lvlJc w:val="left"/>
      <w:pPr>
        <w:ind w:left="6486" w:hanging="252"/>
      </w:pPr>
    </w:lvl>
    <w:lvl w:ilvl="8">
      <w:numFmt w:val="bullet"/>
      <w:lvlText w:val="•"/>
      <w:lvlJc w:val="left"/>
      <w:pPr>
        <w:ind w:left="7361" w:hanging="252"/>
      </w:pPr>
    </w:lvl>
  </w:abstractNum>
  <w:abstractNum w:abstractNumId="4" w15:restartNumberingAfterBreak="0">
    <w:nsid w:val="000004ED"/>
    <w:multiLevelType w:val="multilevel"/>
    <w:tmpl w:val="00000970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5" w:hanging="252"/>
      </w:pPr>
    </w:lvl>
    <w:lvl w:ilvl="2">
      <w:numFmt w:val="bullet"/>
      <w:lvlText w:val="•"/>
      <w:lvlJc w:val="left"/>
      <w:pPr>
        <w:ind w:left="2110" w:hanging="252"/>
      </w:pPr>
    </w:lvl>
    <w:lvl w:ilvl="3">
      <w:numFmt w:val="bullet"/>
      <w:lvlText w:val="•"/>
      <w:lvlJc w:val="left"/>
      <w:pPr>
        <w:ind w:left="2985" w:hanging="252"/>
      </w:pPr>
    </w:lvl>
    <w:lvl w:ilvl="4">
      <w:numFmt w:val="bullet"/>
      <w:lvlText w:val="•"/>
      <w:lvlJc w:val="left"/>
      <w:pPr>
        <w:ind w:left="3860" w:hanging="252"/>
      </w:pPr>
    </w:lvl>
    <w:lvl w:ilvl="5">
      <w:numFmt w:val="bullet"/>
      <w:lvlText w:val="•"/>
      <w:lvlJc w:val="left"/>
      <w:pPr>
        <w:ind w:left="4736" w:hanging="252"/>
      </w:pPr>
    </w:lvl>
    <w:lvl w:ilvl="6">
      <w:numFmt w:val="bullet"/>
      <w:lvlText w:val="•"/>
      <w:lvlJc w:val="left"/>
      <w:pPr>
        <w:ind w:left="5611" w:hanging="252"/>
      </w:pPr>
    </w:lvl>
    <w:lvl w:ilvl="7">
      <w:numFmt w:val="bullet"/>
      <w:lvlText w:val="•"/>
      <w:lvlJc w:val="left"/>
      <w:pPr>
        <w:ind w:left="6486" w:hanging="252"/>
      </w:pPr>
    </w:lvl>
    <w:lvl w:ilvl="8">
      <w:numFmt w:val="bullet"/>
      <w:lvlText w:val="•"/>
      <w:lvlJc w:val="left"/>
      <w:pPr>
        <w:ind w:left="7361" w:hanging="252"/>
      </w:pPr>
    </w:lvl>
  </w:abstractNum>
  <w:abstractNum w:abstractNumId="5" w15:restartNumberingAfterBreak="0">
    <w:nsid w:val="000004EE"/>
    <w:multiLevelType w:val="multilevel"/>
    <w:tmpl w:val="00000971"/>
    <w:lvl w:ilvl="0">
      <w:numFmt w:val="bullet"/>
      <w:lvlText w:val=""/>
      <w:lvlJc w:val="left"/>
      <w:pPr>
        <w:ind w:left="354" w:hanging="284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35" w:hanging="284"/>
      </w:pPr>
    </w:lvl>
    <w:lvl w:ilvl="2">
      <w:numFmt w:val="bullet"/>
      <w:lvlText w:val="•"/>
      <w:lvlJc w:val="left"/>
      <w:pPr>
        <w:ind w:left="2110" w:hanging="284"/>
      </w:pPr>
    </w:lvl>
    <w:lvl w:ilvl="3">
      <w:numFmt w:val="bullet"/>
      <w:lvlText w:val="•"/>
      <w:lvlJc w:val="left"/>
      <w:pPr>
        <w:ind w:left="2985" w:hanging="284"/>
      </w:pPr>
    </w:lvl>
    <w:lvl w:ilvl="4">
      <w:numFmt w:val="bullet"/>
      <w:lvlText w:val="•"/>
      <w:lvlJc w:val="left"/>
      <w:pPr>
        <w:ind w:left="3860" w:hanging="284"/>
      </w:pPr>
    </w:lvl>
    <w:lvl w:ilvl="5">
      <w:numFmt w:val="bullet"/>
      <w:lvlText w:val="•"/>
      <w:lvlJc w:val="left"/>
      <w:pPr>
        <w:ind w:left="4736" w:hanging="284"/>
      </w:pPr>
    </w:lvl>
    <w:lvl w:ilvl="6">
      <w:numFmt w:val="bullet"/>
      <w:lvlText w:val="•"/>
      <w:lvlJc w:val="left"/>
      <w:pPr>
        <w:ind w:left="5611" w:hanging="284"/>
      </w:pPr>
    </w:lvl>
    <w:lvl w:ilvl="7">
      <w:numFmt w:val="bullet"/>
      <w:lvlText w:val="•"/>
      <w:lvlJc w:val="left"/>
      <w:pPr>
        <w:ind w:left="6486" w:hanging="284"/>
      </w:pPr>
    </w:lvl>
    <w:lvl w:ilvl="8">
      <w:numFmt w:val="bullet"/>
      <w:lvlText w:val="•"/>
      <w:lvlJc w:val="left"/>
      <w:pPr>
        <w:ind w:left="7361" w:hanging="284"/>
      </w:pPr>
    </w:lvl>
  </w:abstractNum>
  <w:abstractNum w:abstractNumId="6" w15:restartNumberingAfterBreak="0">
    <w:nsid w:val="0846253F"/>
    <w:multiLevelType w:val="hybridMultilevel"/>
    <w:tmpl w:val="EC900F9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819C3"/>
    <w:multiLevelType w:val="hybridMultilevel"/>
    <w:tmpl w:val="6E36A6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8933A6"/>
    <w:multiLevelType w:val="hybridMultilevel"/>
    <w:tmpl w:val="38CC6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57474"/>
    <w:multiLevelType w:val="hybridMultilevel"/>
    <w:tmpl w:val="46F0D864"/>
    <w:lvl w:ilvl="0" w:tplc="0AF4937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5074F"/>
    <w:multiLevelType w:val="hybridMultilevel"/>
    <w:tmpl w:val="0518EDB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D689F"/>
    <w:multiLevelType w:val="multilevel"/>
    <w:tmpl w:val="DBA4AF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2942AD"/>
    <w:multiLevelType w:val="hybridMultilevel"/>
    <w:tmpl w:val="6A6A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42949"/>
    <w:multiLevelType w:val="hybridMultilevel"/>
    <w:tmpl w:val="FD66D16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992F3A"/>
    <w:multiLevelType w:val="hybridMultilevel"/>
    <w:tmpl w:val="B05420D2"/>
    <w:lvl w:ilvl="0" w:tplc="C6DEC79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01014E"/>
    <w:multiLevelType w:val="multilevel"/>
    <w:tmpl w:val="94B0C8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770B68"/>
    <w:multiLevelType w:val="hybridMultilevel"/>
    <w:tmpl w:val="A52E4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C96F65"/>
    <w:multiLevelType w:val="hybridMultilevel"/>
    <w:tmpl w:val="87FE7E1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AFC3CE4"/>
    <w:multiLevelType w:val="hybridMultilevel"/>
    <w:tmpl w:val="56C2C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F73D9"/>
    <w:multiLevelType w:val="hybridMultilevel"/>
    <w:tmpl w:val="242883F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0" w15:restartNumberingAfterBreak="0">
    <w:nsid w:val="2DF2579D"/>
    <w:multiLevelType w:val="hybridMultilevel"/>
    <w:tmpl w:val="EF38F11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2F2968EB"/>
    <w:multiLevelType w:val="hybridMultilevel"/>
    <w:tmpl w:val="7F1E2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E14C6"/>
    <w:multiLevelType w:val="hybridMultilevel"/>
    <w:tmpl w:val="C7EA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C7ADC"/>
    <w:multiLevelType w:val="hybridMultilevel"/>
    <w:tmpl w:val="5D3C4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B72C3A"/>
    <w:multiLevelType w:val="multilevel"/>
    <w:tmpl w:val="0000096F"/>
    <w:lvl w:ilvl="0">
      <w:numFmt w:val="bullet"/>
      <w:lvlText w:val=""/>
      <w:lvlJc w:val="left"/>
      <w:pPr>
        <w:ind w:left="354" w:hanging="252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35" w:hanging="252"/>
      </w:pPr>
    </w:lvl>
    <w:lvl w:ilvl="2">
      <w:numFmt w:val="bullet"/>
      <w:lvlText w:val="•"/>
      <w:lvlJc w:val="left"/>
      <w:pPr>
        <w:ind w:left="2110" w:hanging="252"/>
      </w:pPr>
    </w:lvl>
    <w:lvl w:ilvl="3">
      <w:numFmt w:val="bullet"/>
      <w:lvlText w:val="•"/>
      <w:lvlJc w:val="left"/>
      <w:pPr>
        <w:ind w:left="2985" w:hanging="252"/>
      </w:pPr>
    </w:lvl>
    <w:lvl w:ilvl="4">
      <w:numFmt w:val="bullet"/>
      <w:lvlText w:val="•"/>
      <w:lvlJc w:val="left"/>
      <w:pPr>
        <w:ind w:left="3860" w:hanging="252"/>
      </w:pPr>
    </w:lvl>
    <w:lvl w:ilvl="5">
      <w:numFmt w:val="bullet"/>
      <w:lvlText w:val="•"/>
      <w:lvlJc w:val="left"/>
      <w:pPr>
        <w:ind w:left="4736" w:hanging="252"/>
      </w:pPr>
    </w:lvl>
    <w:lvl w:ilvl="6">
      <w:numFmt w:val="bullet"/>
      <w:lvlText w:val="•"/>
      <w:lvlJc w:val="left"/>
      <w:pPr>
        <w:ind w:left="5611" w:hanging="252"/>
      </w:pPr>
    </w:lvl>
    <w:lvl w:ilvl="7">
      <w:numFmt w:val="bullet"/>
      <w:lvlText w:val="•"/>
      <w:lvlJc w:val="left"/>
      <w:pPr>
        <w:ind w:left="6486" w:hanging="252"/>
      </w:pPr>
    </w:lvl>
    <w:lvl w:ilvl="8">
      <w:numFmt w:val="bullet"/>
      <w:lvlText w:val="•"/>
      <w:lvlJc w:val="left"/>
      <w:pPr>
        <w:ind w:left="7361" w:hanging="252"/>
      </w:pPr>
    </w:lvl>
  </w:abstractNum>
  <w:abstractNum w:abstractNumId="25" w15:restartNumberingAfterBreak="0">
    <w:nsid w:val="39F47627"/>
    <w:multiLevelType w:val="hybridMultilevel"/>
    <w:tmpl w:val="FCF0160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CAE1980"/>
    <w:multiLevelType w:val="hybridMultilevel"/>
    <w:tmpl w:val="DA36D2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7B5370"/>
    <w:multiLevelType w:val="hybridMultilevel"/>
    <w:tmpl w:val="AFD88910"/>
    <w:lvl w:ilvl="0" w:tplc="D778D5A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E741A33"/>
    <w:multiLevelType w:val="hybridMultilevel"/>
    <w:tmpl w:val="881AE6D4"/>
    <w:lvl w:ilvl="0" w:tplc="0C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8E12CC2"/>
    <w:multiLevelType w:val="hybridMultilevel"/>
    <w:tmpl w:val="CC741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1444AA"/>
    <w:multiLevelType w:val="hybridMultilevel"/>
    <w:tmpl w:val="06A440E6"/>
    <w:lvl w:ilvl="0" w:tplc="F7623F2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8034D"/>
    <w:multiLevelType w:val="hybridMultilevel"/>
    <w:tmpl w:val="944E0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810AE"/>
    <w:multiLevelType w:val="multilevel"/>
    <w:tmpl w:val="08CAA5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4B0A03"/>
    <w:multiLevelType w:val="hybridMultilevel"/>
    <w:tmpl w:val="6660C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47CE3"/>
    <w:multiLevelType w:val="hybridMultilevel"/>
    <w:tmpl w:val="DE9A6A72"/>
    <w:lvl w:ilvl="0" w:tplc="8E780BA6">
      <w:start w:val="1"/>
      <w:numFmt w:val="decimal"/>
      <w:lvlText w:val="%1."/>
      <w:lvlJc w:val="left"/>
      <w:pPr>
        <w:tabs>
          <w:tab w:val="num" w:pos="720"/>
        </w:tabs>
        <w:ind w:left="720" w:hanging="64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9E4C85"/>
    <w:multiLevelType w:val="hybridMultilevel"/>
    <w:tmpl w:val="B14A0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13D0C"/>
    <w:multiLevelType w:val="hybridMultilevel"/>
    <w:tmpl w:val="73E45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D2D4E"/>
    <w:multiLevelType w:val="multilevel"/>
    <w:tmpl w:val="8682B9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396F58"/>
    <w:multiLevelType w:val="hybridMultilevel"/>
    <w:tmpl w:val="23B0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B664C"/>
    <w:multiLevelType w:val="hybridMultilevel"/>
    <w:tmpl w:val="93468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76EC4"/>
    <w:multiLevelType w:val="hybridMultilevel"/>
    <w:tmpl w:val="4D9E3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5A6DC0"/>
    <w:multiLevelType w:val="singleLevel"/>
    <w:tmpl w:val="31E6C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6FF54B24"/>
    <w:multiLevelType w:val="hybridMultilevel"/>
    <w:tmpl w:val="E5102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75170"/>
    <w:multiLevelType w:val="multilevel"/>
    <w:tmpl w:val="EE20EF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8A39A7"/>
    <w:multiLevelType w:val="hybridMultilevel"/>
    <w:tmpl w:val="1C86AB26"/>
    <w:lvl w:ilvl="0" w:tplc="EA08F5E0">
      <w:start w:val="1"/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156147262">
    <w:abstractNumId w:val="44"/>
  </w:num>
  <w:num w:numId="2" w16cid:durableId="1017929746">
    <w:abstractNumId w:val="34"/>
  </w:num>
  <w:num w:numId="3" w16cid:durableId="68500531">
    <w:abstractNumId w:val="38"/>
  </w:num>
  <w:num w:numId="4" w16cid:durableId="101997925">
    <w:abstractNumId w:val="17"/>
  </w:num>
  <w:num w:numId="5" w16cid:durableId="907837423">
    <w:abstractNumId w:val="13"/>
  </w:num>
  <w:num w:numId="6" w16cid:durableId="795953540">
    <w:abstractNumId w:val="28"/>
  </w:num>
  <w:num w:numId="7" w16cid:durableId="413627273">
    <w:abstractNumId w:val="42"/>
  </w:num>
  <w:num w:numId="8" w16cid:durableId="886797297">
    <w:abstractNumId w:val="25"/>
  </w:num>
  <w:num w:numId="9" w16cid:durableId="605041832">
    <w:abstractNumId w:val="18"/>
  </w:num>
  <w:num w:numId="10" w16cid:durableId="1197620417">
    <w:abstractNumId w:val="20"/>
  </w:num>
  <w:num w:numId="11" w16cid:durableId="1585610406">
    <w:abstractNumId w:val="5"/>
  </w:num>
  <w:num w:numId="12" w16cid:durableId="662315930">
    <w:abstractNumId w:val="4"/>
  </w:num>
  <w:num w:numId="13" w16cid:durableId="1011839135">
    <w:abstractNumId w:val="3"/>
  </w:num>
  <w:num w:numId="14" w16cid:durableId="1984888944">
    <w:abstractNumId w:val="2"/>
  </w:num>
  <w:num w:numId="15" w16cid:durableId="997658909">
    <w:abstractNumId w:val="1"/>
  </w:num>
  <w:num w:numId="16" w16cid:durableId="1959876331">
    <w:abstractNumId w:val="0"/>
  </w:num>
  <w:num w:numId="17" w16cid:durableId="1387988525">
    <w:abstractNumId w:val="41"/>
  </w:num>
  <w:num w:numId="18" w16cid:durableId="1359817446">
    <w:abstractNumId w:val="10"/>
  </w:num>
  <w:num w:numId="19" w16cid:durableId="1889561817">
    <w:abstractNumId w:val="6"/>
  </w:num>
  <w:num w:numId="20" w16cid:durableId="932786383">
    <w:abstractNumId w:val="39"/>
  </w:num>
  <w:num w:numId="21" w16cid:durableId="631447892">
    <w:abstractNumId w:val="21"/>
  </w:num>
  <w:num w:numId="22" w16cid:durableId="907421011">
    <w:abstractNumId w:val="23"/>
  </w:num>
  <w:num w:numId="23" w16cid:durableId="1647078832">
    <w:abstractNumId w:val="12"/>
  </w:num>
  <w:num w:numId="24" w16cid:durableId="1858888015">
    <w:abstractNumId w:val="19"/>
  </w:num>
  <w:num w:numId="25" w16cid:durableId="1483234159">
    <w:abstractNumId w:val="22"/>
  </w:num>
  <w:num w:numId="26" w16cid:durableId="1128233226">
    <w:abstractNumId w:val="36"/>
  </w:num>
  <w:num w:numId="27" w16cid:durableId="1048145027">
    <w:abstractNumId w:val="24"/>
  </w:num>
  <w:num w:numId="28" w16cid:durableId="125778618">
    <w:abstractNumId w:val="9"/>
  </w:num>
  <w:num w:numId="29" w16cid:durableId="900411176">
    <w:abstractNumId w:val="27"/>
  </w:num>
  <w:num w:numId="30" w16cid:durableId="1161118518">
    <w:abstractNumId w:val="40"/>
  </w:num>
  <w:num w:numId="31" w16cid:durableId="1863586027">
    <w:abstractNumId w:val="33"/>
  </w:num>
  <w:num w:numId="32" w16cid:durableId="738864129">
    <w:abstractNumId w:val="29"/>
  </w:num>
  <w:num w:numId="33" w16cid:durableId="1515457032">
    <w:abstractNumId w:val="16"/>
  </w:num>
  <w:num w:numId="34" w16cid:durableId="1102797315">
    <w:abstractNumId w:val="35"/>
  </w:num>
  <w:num w:numId="35" w16cid:durableId="76296548">
    <w:abstractNumId w:val="8"/>
  </w:num>
  <w:num w:numId="36" w16cid:durableId="2103988910">
    <w:abstractNumId w:val="30"/>
  </w:num>
  <w:num w:numId="37" w16cid:durableId="1089614907">
    <w:abstractNumId w:val="31"/>
  </w:num>
  <w:num w:numId="38" w16cid:durableId="428550520">
    <w:abstractNumId w:val="7"/>
  </w:num>
  <w:num w:numId="39" w16cid:durableId="1387293565">
    <w:abstractNumId w:val="14"/>
  </w:num>
  <w:num w:numId="40" w16cid:durableId="2092702560">
    <w:abstractNumId w:val="26"/>
  </w:num>
  <w:num w:numId="41" w16cid:durableId="369495767">
    <w:abstractNumId w:val="15"/>
  </w:num>
  <w:num w:numId="42" w16cid:durableId="715854490">
    <w:abstractNumId w:val="43"/>
  </w:num>
  <w:num w:numId="43" w16cid:durableId="306083361">
    <w:abstractNumId w:val="32"/>
  </w:num>
  <w:num w:numId="44" w16cid:durableId="1285310558">
    <w:abstractNumId w:val="11"/>
  </w:num>
  <w:num w:numId="45" w16cid:durableId="55805365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F59"/>
    <w:rsid w:val="0000522E"/>
    <w:rsid w:val="000268BF"/>
    <w:rsid w:val="00031F54"/>
    <w:rsid w:val="00036AA4"/>
    <w:rsid w:val="00046FC5"/>
    <w:rsid w:val="000629E7"/>
    <w:rsid w:val="000648BA"/>
    <w:rsid w:val="00074C35"/>
    <w:rsid w:val="0007638C"/>
    <w:rsid w:val="00085B7B"/>
    <w:rsid w:val="00085CA8"/>
    <w:rsid w:val="00095D22"/>
    <w:rsid w:val="000C6429"/>
    <w:rsid w:val="000D30C8"/>
    <w:rsid w:val="000D6763"/>
    <w:rsid w:val="000F0C34"/>
    <w:rsid w:val="00113928"/>
    <w:rsid w:val="00113E96"/>
    <w:rsid w:val="001331DD"/>
    <w:rsid w:val="00146567"/>
    <w:rsid w:val="001500FA"/>
    <w:rsid w:val="00150BC9"/>
    <w:rsid w:val="001520F5"/>
    <w:rsid w:val="0015449E"/>
    <w:rsid w:val="001566BA"/>
    <w:rsid w:val="001662D0"/>
    <w:rsid w:val="0019552A"/>
    <w:rsid w:val="0019657D"/>
    <w:rsid w:val="00196F34"/>
    <w:rsid w:val="001A0C4A"/>
    <w:rsid w:val="001A6C23"/>
    <w:rsid w:val="001B1AC7"/>
    <w:rsid w:val="001B4938"/>
    <w:rsid w:val="001C6671"/>
    <w:rsid w:val="001D667E"/>
    <w:rsid w:val="001D6737"/>
    <w:rsid w:val="001D6FF9"/>
    <w:rsid w:val="001D7157"/>
    <w:rsid w:val="001E3331"/>
    <w:rsid w:val="001E5654"/>
    <w:rsid w:val="001E5C20"/>
    <w:rsid w:val="001F50C0"/>
    <w:rsid w:val="002009CD"/>
    <w:rsid w:val="002137FF"/>
    <w:rsid w:val="00215A54"/>
    <w:rsid w:val="0022181E"/>
    <w:rsid w:val="00222209"/>
    <w:rsid w:val="002242AD"/>
    <w:rsid w:val="00227073"/>
    <w:rsid w:val="002275B2"/>
    <w:rsid w:val="0023401C"/>
    <w:rsid w:val="00240F2A"/>
    <w:rsid w:val="002441BC"/>
    <w:rsid w:val="002454E0"/>
    <w:rsid w:val="0025428B"/>
    <w:rsid w:val="00264ED6"/>
    <w:rsid w:val="00265485"/>
    <w:rsid w:val="00282AAB"/>
    <w:rsid w:val="002A0618"/>
    <w:rsid w:val="002A2EFF"/>
    <w:rsid w:val="002C5626"/>
    <w:rsid w:val="002C734F"/>
    <w:rsid w:val="002F4C04"/>
    <w:rsid w:val="002F78B4"/>
    <w:rsid w:val="00301D79"/>
    <w:rsid w:val="00302C99"/>
    <w:rsid w:val="00305BB5"/>
    <w:rsid w:val="00324844"/>
    <w:rsid w:val="003321E7"/>
    <w:rsid w:val="0033358D"/>
    <w:rsid w:val="00344B5A"/>
    <w:rsid w:val="00357857"/>
    <w:rsid w:val="00363710"/>
    <w:rsid w:val="003704D7"/>
    <w:rsid w:val="00373A38"/>
    <w:rsid w:val="0038351B"/>
    <w:rsid w:val="00385B14"/>
    <w:rsid w:val="00387FBA"/>
    <w:rsid w:val="003A1EB7"/>
    <w:rsid w:val="003A64CB"/>
    <w:rsid w:val="003A79D5"/>
    <w:rsid w:val="003B2A9A"/>
    <w:rsid w:val="003B5149"/>
    <w:rsid w:val="003C2C80"/>
    <w:rsid w:val="003D6965"/>
    <w:rsid w:val="003D749E"/>
    <w:rsid w:val="003E0841"/>
    <w:rsid w:val="003E4087"/>
    <w:rsid w:val="003F10A3"/>
    <w:rsid w:val="0042731E"/>
    <w:rsid w:val="00435AFD"/>
    <w:rsid w:val="00440811"/>
    <w:rsid w:val="004422ED"/>
    <w:rsid w:val="00446CA7"/>
    <w:rsid w:val="00447217"/>
    <w:rsid w:val="0045426E"/>
    <w:rsid w:val="00455E13"/>
    <w:rsid w:val="00455F71"/>
    <w:rsid w:val="0046137E"/>
    <w:rsid w:val="00465205"/>
    <w:rsid w:val="00465C4C"/>
    <w:rsid w:val="004751EB"/>
    <w:rsid w:val="0047595E"/>
    <w:rsid w:val="00477069"/>
    <w:rsid w:val="004865BE"/>
    <w:rsid w:val="004902E2"/>
    <w:rsid w:val="004950D5"/>
    <w:rsid w:val="00496951"/>
    <w:rsid w:val="004A1E89"/>
    <w:rsid w:val="004A30AF"/>
    <w:rsid w:val="004A5888"/>
    <w:rsid w:val="004B198C"/>
    <w:rsid w:val="004B2654"/>
    <w:rsid w:val="004B3F59"/>
    <w:rsid w:val="004D40D5"/>
    <w:rsid w:val="004E0A4A"/>
    <w:rsid w:val="004E0CB2"/>
    <w:rsid w:val="004E109E"/>
    <w:rsid w:val="004E37FB"/>
    <w:rsid w:val="004E660A"/>
    <w:rsid w:val="00501A08"/>
    <w:rsid w:val="0050746E"/>
    <w:rsid w:val="00514F03"/>
    <w:rsid w:val="00536C91"/>
    <w:rsid w:val="00551B7F"/>
    <w:rsid w:val="005539CE"/>
    <w:rsid w:val="005646EB"/>
    <w:rsid w:val="005678DC"/>
    <w:rsid w:val="00570CF3"/>
    <w:rsid w:val="005844B9"/>
    <w:rsid w:val="00584F9E"/>
    <w:rsid w:val="005A16FE"/>
    <w:rsid w:val="005B120D"/>
    <w:rsid w:val="005B1958"/>
    <w:rsid w:val="005B51A4"/>
    <w:rsid w:val="005C0EC9"/>
    <w:rsid w:val="005C7A5B"/>
    <w:rsid w:val="005E7F38"/>
    <w:rsid w:val="006030B1"/>
    <w:rsid w:val="00607D44"/>
    <w:rsid w:val="00611C4B"/>
    <w:rsid w:val="00622814"/>
    <w:rsid w:val="006331B4"/>
    <w:rsid w:val="00646A9D"/>
    <w:rsid w:val="00651C0A"/>
    <w:rsid w:val="00657662"/>
    <w:rsid w:val="006635A2"/>
    <w:rsid w:val="00664709"/>
    <w:rsid w:val="006672BB"/>
    <w:rsid w:val="00672F53"/>
    <w:rsid w:val="00676DE1"/>
    <w:rsid w:val="006775A1"/>
    <w:rsid w:val="006919A8"/>
    <w:rsid w:val="00691FB8"/>
    <w:rsid w:val="00694F37"/>
    <w:rsid w:val="006A1AE3"/>
    <w:rsid w:val="006A21AB"/>
    <w:rsid w:val="006A441C"/>
    <w:rsid w:val="006B09E3"/>
    <w:rsid w:val="006C4518"/>
    <w:rsid w:val="006D26D7"/>
    <w:rsid w:val="006D27E1"/>
    <w:rsid w:val="006D5507"/>
    <w:rsid w:val="006E2F46"/>
    <w:rsid w:val="006E7AB1"/>
    <w:rsid w:val="006F1C2A"/>
    <w:rsid w:val="006F702F"/>
    <w:rsid w:val="00702028"/>
    <w:rsid w:val="00704211"/>
    <w:rsid w:val="00710E10"/>
    <w:rsid w:val="007243BB"/>
    <w:rsid w:val="007344C6"/>
    <w:rsid w:val="00736928"/>
    <w:rsid w:val="0073751A"/>
    <w:rsid w:val="00740261"/>
    <w:rsid w:val="00744A01"/>
    <w:rsid w:val="00757825"/>
    <w:rsid w:val="00766A92"/>
    <w:rsid w:val="00773638"/>
    <w:rsid w:val="007908A1"/>
    <w:rsid w:val="00791C94"/>
    <w:rsid w:val="00794558"/>
    <w:rsid w:val="007A2990"/>
    <w:rsid w:val="007A67DE"/>
    <w:rsid w:val="007C5C85"/>
    <w:rsid w:val="007C70CA"/>
    <w:rsid w:val="007D1637"/>
    <w:rsid w:val="007D7F08"/>
    <w:rsid w:val="007E057C"/>
    <w:rsid w:val="007E63C4"/>
    <w:rsid w:val="007F10B4"/>
    <w:rsid w:val="007F2266"/>
    <w:rsid w:val="007F4389"/>
    <w:rsid w:val="007F4BF4"/>
    <w:rsid w:val="00803819"/>
    <w:rsid w:val="00803E0A"/>
    <w:rsid w:val="00816CC0"/>
    <w:rsid w:val="00821676"/>
    <w:rsid w:val="0082191B"/>
    <w:rsid w:val="0082792A"/>
    <w:rsid w:val="00830470"/>
    <w:rsid w:val="008431B8"/>
    <w:rsid w:val="00851AE1"/>
    <w:rsid w:val="008563EC"/>
    <w:rsid w:val="008666EA"/>
    <w:rsid w:val="00867D9E"/>
    <w:rsid w:val="00876C7A"/>
    <w:rsid w:val="00893C65"/>
    <w:rsid w:val="00895ECE"/>
    <w:rsid w:val="008A0ACD"/>
    <w:rsid w:val="008A2EC5"/>
    <w:rsid w:val="008C3176"/>
    <w:rsid w:val="008D7E93"/>
    <w:rsid w:val="008F0E9A"/>
    <w:rsid w:val="008F45DE"/>
    <w:rsid w:val="009010E9"/>
    <w:rsid w:val="00901E31"/>
    <w:rsid w:val="0090526A"/>
    <w:rsid w:val="00925170"/>
    <w:rsid w:val="0093194C"/>
    <w:rsid w:val="0093240E"/>
    <w:rsid w:val="009346A4"/>
    <w:rsid w:val="0093600A"/>
    <w:rsid w:val="009434F3"/>
    <w:rsid w:val="00951E7C"/>
    <w:rsid w:val="009528D1"/>
    <w:rsid w:val="00962D91"/>
    <w:rsid w:val="0096459F"/>
    <w:rsid w:val="00965672"/>
    <w:rsid w:val="0099154B"/>
    <w:rsid w:val="00992982"/>
    <w:rsid w:val="00996B43"/>
    <w:rsid w:val="009A3356"/>
    <w:rsid w:val="009B1E51"/>
    <w:rsid w:val="009B4126"/>
    <w:rsid w:val="009B6107"/>
    <w:rsid w:val="009C4FF4"/>
    <w:rsid w:val="009C5698"/>
    <w:rsid w:val="009D65A6"/>
    <w:rsid w:val="009D7435"/>
    <w:rsid w:val="009E0B80"/>
    <w:rsid w:val="009E0EC5"/>
    <w:rsid w:val="009F0804"/>
    <w:rsid w:val="009F738A"/>
    <w:rsid w:val="00A02474"/>
    <w:rsid w:val="00A07509"/>
    <w:rsid w:val="00A1364F"/>
    <w:rsid w:val="00A234BC"/>
    <w:rsid w:val="00A31166"/>
    <w:rsid w:val="00A32ECB"/>
    <w:rsid w:val="00A361AA"/>
    <w:rsid w:val="00A40E37"/>
    <w:rsid w:val="00A651E8"/>
    <w:rsid w:val="00A7058C"/>
    <w:rsid w:val="00A70605"/>
    <w:rsid w:val="00A75AC2"/>
    <w:rsid w:val="00A82250"/>
    <w:rsid w:val="00A918AA"/>
    <w:rsid w:val="00A971EE"/>
    <w:rsid w:val="00AA0131"/>
    <w:rsid w:val="00AA581E"/>
    <w:rsid w:val="00AA64B4"/>
    <w:rsid w:val="00AA6D18"/>
    <w:rsid w:val="00AB10DF"/>
    <w:rsid w:val="00AB2388"/>
    <w:rsid w:val="00AB2AC9"/>
    <w:rsid w:val="00AB3221"/>
    <w:rsid w:val="00AC18DA"/>
    <w:rsid w:val="00AC48D9"/>
    <w:rsid w:val="00AC674A"/>
    <w:rsid w:val="00AD12CB"/>
    <w:rsid w:val="00AD390B"/>
    <w:rsid w:val="00AD604B"/>
    <w:rsid w:val="00AD7459"/>
    <w:rsid w:val="00AE22BD"/>
    <w:rsid w:val="00AE32EA"/>
    <w:rsid w:val="00AE52A0"/>
    <w:rsid w:val="00AF36D8"/>
    <w:rsid w:val="00AF66C7"/>
    <w:rsid w:val="00B03B4F"/>
    <w:rsid w:val="00B03DAC"/>
    <w:rsid w:val="00B05C20"/>
    <w:rsid w:val="00B13D8E"/>
    <w:rsid w:val="00B15B0A"/>
    <w:rsid w:val="00B24B2A"/>
    <w:rsid w:val="00B24C46"/>
    <w:rsid w:val="00B4074F"/>
    <w:rsid w:val="00B4476F"/>
    <w:rsid w:val="00B57625"/>
    <w:rsid w:val="00B65370"/>
    <w:rsid w:val="00B72998"/>
    <w:rsid w:val="00B81692"/>
    <w:rsid w:val="00B83039"/>
    <w:rsid w:val="00B931B0"/>
    <w:rsid w:val="00BA1443"/>
    <w:rsid w:val="00BA1EC5"/>
    <w:rsid w:val="00BA639A"/>
    <w:rsid w:val="00BA7890"/>
    <w:rsid w:val="00BB6AB1"/>
    <w:rsid w:val="00BC3EED"/>
    <w:rsid w:val="00BC4664"/>
    <w:rsid w:val="00BF1467"/>
    <w:rsid w:val="00BF509D"/>
    <w:rsid w:val="00C01CB4"/>
    <w:rsid w:val="00C06E2A"/>
    <w:rsid w:val="00C14349"/>
    <w:rsid w:val="00C214BC"/>
    <w:rsid w:val="00C26F2B"/>
    <w:rsid w:val="00C277FB"/>
    <w:rsid w:val="00C37B10"/>
    <w:rsid w:val="00C37DE5"/>
    <w:rsid w:val="00C454B7"/>
    <w:rsid w:val="00C45B3C"/>
    <w:rsid w:val="00C51E26"/>
    <w:rsid w:val="00C5313D"/>
    <w:rsid w:val="00C57C4C"/>
    <w:rsid w:val="00C61FD8"/>
    <w:rsid w:val="00C63599"/>
    <w:rsid w:val="00C72D66"/>
    <w:rsid w:val="00C77A03"/>
    <w:rsid w:val="00C833CF"/>
    <w:rsid w:val="00C863EC"/>
    <w:rsid w:val="00C908B0"/>
    <w:rsid w:val="00CB7DC9"/>
    <w:rsid w:val="00CC6E45"/>
    <w:rsid w:val="00CD20D5"/>
    <w:rsid w:val="00CE3CF8"/>
    <w:rsid w:val="00CF2085"/>
    <w:rsid w:val="00CF3F6E"/>
    <w:rsid w:val="00D0420D"/>
    <w:rsid w:val="00D05123"/>
    <w:rsid w:val="00D07EBC"/>
    <w:rsid w:val="00D10F47"/>
    <w:rsid w:val="00D26BD9"/>
    <w:rsid w:val="00D32ABF"/>
    <w:rsid w:val="00D40D9D"/>
    <w:rsid w:val="00D42A67"/>
    <w:rsid w:val="00D4698D"/>
    <w:rsid w:val="00D66392"/>
    <w:rsid w:val="00D77755"/>
    <w:rsid w:val="00D82DA0"/>
    <w:rsid w:val="00D83EFD"/>
    <w:rsid w:val="00D86FFB"/>
    <w:rsid w:val="00DA013F"/>
    <w:rsid w:val="00DA6462"/>
    <w:rsid w:val="00DB2CC7"/>
    <w:rsid w:val="00DB47DF"/>
    <w:rsid w:val="00DB5EE2"/>
    <w:rsid w:val="00DC72F2"/>
    <w:rsid w:val="00DD68F9"/>
    <w:rsid w:val="00DE06CE"/>
    <w:rsid w:val="00DE2F77"/>
    <w:rsid w:val="00DE6345"/>
    <w:rsid w:val="00DF0031"/>
    <w:rsid w:val="00DF44E1"/>
    <w:rsid w:val="00DF5CC4"/>
    <w:rsid w:val="00DF6865"/>
    <w:rsid w:val="00E03DA2"/>
    <w:rsid w:val="00E1299F"/>
    <w:rsid w:val="00E26219"/>
    <w:rsid w:val="00E44D50"/>
    <w:rsid w:val="00E53C83"/>
    <w:rsid w:val="00E63C6F"/>
    <w:rsid w:val="00E73B60"/>
    <w:rsid w:val="00E74CC2"/>
    <w:rsid w:val="00E80BF1"/>
    <w:rsid w:val="00E86228"/>
    <w:rsid w:val="00E97A73"/>
    <w:rsid w:val="00EA2E06"/>
    <w:rsid w:val="00EA47BE"/>
    <w:rsid w:val="00EA78A8"/>
    <w:rsid w:val="00EB3D83"/>
    <w:rsid w:val="00EB5CBD"/>
    <w:rsid w:val="00EB701B"/>
    <w:rsid w:val="00EC3816"/>
    <w:rsid w:val="00ED255B"/>
    <w:rsid w:val="00ED453D"/>
    <w:rsid w:val="00EE7568"/>
    <w:rsid w:val="00EF1FE2"/>
    <w:rsid w:val="00EF261C"/>
    <w:rsid w:val="00F01979"/>
    <w:rsid w:val="00F02F2D"/>
    <w:rsid w:val="00F13680"/>
    <w:rsid w:val="00F155E8"/>
    <w:rsid w:val="00F15CC7"/>
    <w:rsid w:val="00F1686E"/>
    <w:rsid w:val="00F21070"/>
    <w:rsid w:val="00F3168D"/>
    <w:rsid w:val="00F41345"/>
    <w:rsid w:val="00F4164B"/>
    <w:rsid w:val="00F42626"/>
    <w:rsid w:val="00F55DBF"/>
    <w:rsid w:val="00F577FA"/>
    <w:rsid w:val="00F664B1"/>
    <w:rsid w:val="00F6699C"/>
    <w:rsid w:val="00F6763D"/>
    <w:rsid w:val="00F735A0"/>
    <w:rsid w:val="00F7429E"/>
    <w:rsid w:val="00F845D7"/>
    <w:rsid w:val="00F862C3"/>
    <w:rsid w:val="00F93978"/>
    <w:rsid w:val="00FA093E"/>
    <w:rsid w:val="00FA0EEB"/>
    <w:rsid w:val="00FB0CCA"/>
    <w:rsid w:val="00FB1998"/>
    <w:rsid w:val="00FC5AE3"/>
    <w:rsid w:val="00FD23C6"/>
    <w:rsid w:val="00FE667F"/>
    <w:rsid w:val="00FE6A63"/>
    <w:rsid w:val="00FE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A27434"/>
  <w15:docId w15:val="{587E91D2-4B14-424F-84AC-DBA356C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FF4"/>
  </w:style>
  <w:style w:type="paragraph" w:styleId="Heading5">
    <w:name w:val="heading 5"/>
    <w:basedOn w:val="Normal"/>
    <w:next w:val="Normal"/>
    <w:link w:val="Heading5Char"/>
    <w:uiPriority w:val="1"/>
    <w:qFormat/>
    <w:rsid w:val="00373A38"/>
    <w:pPr>
      <w:widowControl w:val="0"/>
      <w:autoSpaceDE w:val="0"/>
      <w:autoSpaceDN w:val="0"/>
      <w:adjustRightInd w:val="0"/>
      <w:spacing w:before="21" w:after="0" w:line="240" w:lineRule="auto"/>
      <w:ind w:left="120"/>
      <w:outlineLvl w:val="4"/>
    </w:pPr>
    <w:rPr>
      <w:rFonts w:ascii="Calibri" w:eastAsiaTheme="minorEastAsia" w:hAnsi="Calibri" w:cs="Calibri"/>
      <w:b/>
      <w:bCs/>
      <w:sz w:val="32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4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66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02C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2C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E10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552A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D40D9D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0D9D"/>
  </w:style>
  <w:style w:type="paragraph" w:customStyle="1" w:styleId="msoaccenttext3">
    <w:name w:val="msoaccenttext3"/>
    <w:rsid w:val="006B09E3"/>
    <w:pPr>
      <w:spacing w:after="0" w:line="240" w:lineRule="auto"/>
      <w:jc w:val="center"/>
    </w:pPr>
    <w:rPr>
      <w:rFonts w:ascii="Eras Bold ITC" w:eastAsia="Times New Roman" w:hAnsi="Eras Bold ITC" w:cs="Times New Roman"/>
      <w:color w:val="FFFFFF"/>
      <w:kern w:val="28"/>
      <w:sz w:val="20"/>
      <w:szCs w:val="20"/>
      <w:lang w:eastAsia="en-AU"/>
    </w:rPr>
  </w:style>
  <w:style w:type="paragraph" w:customStyle="1" w:styleId="msoaccenttext6">
    <w:name w:val="msoaccenttext6"/>
    <w:rsid w:val="006B09E3"/>
    <w:pPr>
      <w:spacing w:after="0" w:line="240" w:lineRule="auto"/>
      <w:jc w:val="right"/>
    </w:pPr>
    <w:rPr>
      <w:rFonts w:ascii="Perpetua" w:eastAsia="Times New Roman" w:hAnsi="Perpetua" w:cs="Times New Roman"/>
      <w:color w:val="000000"/>
      <w:kern w:val="28"/>
      <w:sz w:val="40"/>
      <w:szCs w:val="40"/>
      <w:lang w:eastAsia="en-AU"/>
    </w:rPr>
  </w:style>
  <w:style w:type="character" w:customStyle="1" w:styleId="Heading5Char">
    <w:name w:val="Heading 5 Char"/>
    <w:basedOn w:val="DefaultParagraphFont"/>
    <w:link w:val="Heading5"/>
    <w:uiPriority w:val="1"/>
    <w:rsid w:val="00373A38"/>
    <w:rPr>
      <w:rFonts w:ascii="Calibri" w:eastAsiaTheme="minorEastAsia" w:hAnsi="Calibri" w:cs="Calibri"/>
      <w:b/>
      <w:bCs/>
      <w:sz w:val="32"/>
      <w:szCs w:val="32"/>
      <w:lang w:eastAsia="en-AU"/>
    </w:rPr>
  </w:style>
  <w:style w:type="paragraph" w:customStyle="1" w:styleId="TableParagraph">
    <w:name w:val="Table Paragraph"/>
    <w:basedOn w:val="Normal"/>
    <w:uiPriority w:val="1"/>
    <w:qFormat/>
    <w:rsid w:val="00373A3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54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54E0"/>
  </w:style>
  <w:style w:type="table" w:customStyle="1" w:styleId="TableGrid2">
    <w:name w:val="Table Grid2"/>
    <w:basedOn w:val="TableNormal"/>
    <w:next w:val="TableGrid"/>
    <w:uiPriority w:val="59"/>
    <w:rsid w:val="002454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A441C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2137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863EC"/>
    <w:rPr>
      <w:i/>
      <w:iCs/>
    </w:rPr>
  </w:style>
  <w:style w:type="table" w:customStyle="1" w:styleId="TableGrid3">
    <w:name w:val="Table Grid3"/>
    <w:basedOn w:val="TableNormal"/>
    <w:next w:val="TableGrid"/>
    <w:rsid w:val="00D86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332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321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2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6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147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1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7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6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7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5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5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3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6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0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26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4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6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34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7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0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0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4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13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0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6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7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3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1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1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9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6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05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50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0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0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9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3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1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7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6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5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0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43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7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9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66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3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9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9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1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6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://www.nepeancapahigh.nsw.edu.a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www.nepeancapahigh.nsw.edu.au" TargetMode="External"/><Relationship Id="rId10" Type="http://schemas.openxmlformats.org/officeDocument/2006/relationships/hyperlink" Target="mailto:nepean-h.school@det.nsw.edu.au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epean-h.school@det.nsw.edu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ouglass2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5fc664-8e96-4dad-9338-e16591128d9b" xsi:nil="true"/>
    <lcf76f155ced4ddcb4097134ff3c332f xmlns="247cb2ed-1a5a-4d4e-8858-187ec54cfc3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3EF43AF09B044ABE831A528E9C1202" ma:contentTypeVersion="16" ma:contentTypeDescription="Create a new document." ma:contentTypeScope="" ma:versionID="f1ff9c657106ffdc1ce67a7dc558ca01">
  <xsd:schema xmlns:xsd="http://www.w3.org/2001/XMLSchema" xmlns:xs="http://www.w3.org/2001/XMLSchema" xmlns:p="http://schemas.microsoft.com/office/2006/metadata/properties" xmlns:ns2="247cb2ed-1a5a-4d4e-8858-187ec54cfc37" xmlns:ns3="895fc664-8e96-4dad-9338-e16591128d9b" targetNamespace="http://schemas.microsoft.com/office/2006/metadata/properties" ma:root="true" ma:fieldsID="c49ac6d3ba457212e880c45554e568a2" ns2:_="" ns3:_="">
    <xsd:import namespace="247cb2ed-1a5a-4d4e-8858-187ec54cfc37"/>
    <xsd:import namespace="895fc664-8e96-4dad-9338-e16591128d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cb2ed-1a5a-4d4e-8858-187ec54cfc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fc664-8e96-4dad-9338-e16591128d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0366-ecba-457f-85a1-0891235f79c6}" ma:internalName="TaxCatchAll" ma:showField="CatchAllData" ma:web="895fc664-8e96-4dad-9338-e16591128d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41EBC3D5-41BF-47B9-ADB7-62FFED5D9BC2}">
  <ds:schemaRefs>
    <ds:schemaRef ds:uri="http://schemas.microsoft.com/office/2006/metadata/properties"/>
    <ds:schemaRef ds:uri="http://schemas.microsoft.com/office/infopath/2007/PartnerControls"/>
    <ds:schemaRef ds:uri="895fc664-8e96-4dad-9338-e16591128d9b"/>
    <ds:schemaRef ds:uri="247cb2ed-1a5a-4d4e-8858-187ec54cfc37"/>
  </ds:schemaRefs>
</ds:datastoreItem>
</file>

<file path=customXml/itemProps2.xml><?xml version="1.0" encoding="utf-8"?>
<ds:datastoreItem xmlns:ds="http://schemas.openxmlformats.org/officeDocument/2006/customXml" ds:itemID="{AFE5EE32-EEFE-4E05-8832-57C15CEC1B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C84FE0-9CE8-4752-AB67-BD6AD01B6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cb2ed-1a5a-4d4e-8858-187ec54cfc37"/>
    <ds:schemaRef ds:uri="895fc664-8e96-4dad-9338-e16591128d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54E5F4-924E-450E-91A2-076B1926CE0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E603D6D-8084-452F-A84B-15F851C112AF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C:\Users\bdouglass2\AppData\Local\Chemistry Add-in for Word\Chemistry Gallery\Chem4Word.dotx</Template>
  <TotalTime>10</TotalTime>
  <Pages>5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NCA</dc:creator>
  <cp:lastModifiedBy>Cameron Letta</cp:lastModifiedBy>
  <cp:revision>7</cp:revision>
  <cp:lastPrinted>2020-06-18T01:09:00Z</cp:lastPrinted>
  <dcterms:created xsi:type="dcterms:W3CDTF">2020-06-17T11:12:00Z</dcterms:created>
  <dcterms:modified xsi:type="dcterms:W3CDTF">2022-07-25T00:47:00Z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0x010100703EF43AF09B044ABE831A528E9C1202</vt:lpwstr>
  </property>
  <property fmtid="{D5CDD505-2E9C-101B-9397-08002B2CF9AE}" pid="3" name="MediaServiceImageTags">
    <vt:lpwstr/>
  </property>
</Properties>
</file>